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43D" w:rsidRDefault="0000243D">
      <w:pPr>
        <w:pStyle w:val="PartNumber"/>
      </w:pPr>
      <w:r>
        <w:t>Part Number:</w:t>
      </w:r>
      <w:r>
        <w:tab/>
      </w:r>
      <w:r w:rsidR="00CF2866">
        <w:t>PZQ44</w:t>
      </w:r>
      <w:r>
        <w:t>-</w:t>
      </w:r>
      <w:r w:rsidR="00CF2866">
        <w:t>4210</w:t>
      </w:r>
      <w:r w:rsidR="005F0ADE">
        <w:t>0</w:t>
      </w:r>
    </w:p>
    <w:p w:rsidR="0000243D" w:rsidRDefault="0000243D">
      <w:pPr>
        <w:rPr>
          <w:bCs/>
        </w:rPr>
        <w:sectPr w:rsidR="0000243D">
          <w:headerReference w:type="even" r:id="rId7"/>
          <w:headerReference w:type="default" r:id="rId8"/>
          <w:footerReference w:type="even" r:id="rId9"/>
          <w:footerReference w:type="default" r:id="rId10"/>
          <w:headerReference w:type="first" r:id="rId11"/>
          <w:footerReference w:type="first" r:id="rId12"/>
          <w:pgSz w:w="12240" w:h="15840"/>
          <w:pgMar w:top="1296" w:right="1008" w:bottom="936" w:left="1008" w:header="576" w:footer="720" w:gutter="0"/>
          <w:cols w:num="2" w:space="288"/>
          <w:docGrid w:linePitch="360"/>
        </w:sectPr>
      </w:pPr>
      <w:r>
        <w:br w:type="column"/>
      </w:r>
    </w:p>
    <w:p w:rsidR="0000243D" w:rsidRDefault="0000243D">
      <w:pPr>
        <w:pStyle w:val="PrepTitle"/>
      </w:pPr>
      <w:r>
        <w:lastRenderedPageBreak/>
        <w:t>Kit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00243D">
            <w:pPr>
              <w:pStyle w:val="PrepText"/>
              <w:rPr>
                <w:bCs/>
              </w:rPr>
            </w:pPr>
            <w:r>
              <w:rPr>
                <w:bCs/>
              </w:rPr>
              <w:t>1</w:t>
            </w:r>
          </w:p>
        </w:tc>
        <w:tc>
          <w:tcPr>
            <w:tcW w:w="1440" w:type="dxa"/>
            <w:tcBorders>
              <w:top w:val="single" w:sz="6" w:space="0" w:color="auto"/>
            </w:tcBorders>
          </w:tcPr>
          <w:p w:rsidR="0000243D" w:rsidRDefault="00CF2866">
            <w:pPr>
              <w:pStyle w:val="PrepText"/>
              <w:rPr>
                <w:bCs/>
              </w:rPr>
            </w:pPr>
            <w:r>
              <w:rPr>
                <w:bCs/>
              </w:rPr>
              <w:t>1</w:t>
            </w:r>
          </w:p>
        </w:tc>
        <w:tc>
          <w:tcPr>
            <w:tcW w:w="2736" w:type="dxa"/>
            <w:tcBorders>
              <w:top w:val="single" w:sz="6" w:space="0" w:color="auto"/>
            </w:tcBorders>
          </w:tcPr>
          <w:p w:rsidR="0000243D" w:rsidRDefault="00CF2866">
            <w:pPr>
              <w:pStyle w:val="PrepText"/>
              <w:rPr>
                <w:bCs/>
              </w:rPr>
            </w:pPr>
            <w:r w:rsidRPr="00CF2866">
              <w:rPr>
                <w:bCs/>
              </w:rPr>
              <w:t>LH Step Assembly</w:t>
            </w:r>
          </w:p>
        </w:tc>
      </w:tr>
      <w:tr w:rsidR="0000243D">
        <w:tc>
          <w:tcPr>
            <w:tcW w:w="792" w:type="dxa"/>
          </w:tcPr>
          <w:p w:rsidR="0000243D" w:rsidRDefault="0000243D">
            <w:pPr>
              <w:pStyle w:val="PrepText"/>
              <w:rPr>
                <w:bCs/>
              </w:rPr>
            </w:pPr>
            <w:r>
              <w:rPr>
                <w:bCs/>
              </w:rPr>
              <w:t>2</w:t>
            </w:r>
          </w:p>
        </w:tc>
        <w:tc>
          <w:tcPr>
            <w:tcW w:w="1440" w:type="dxa"/>
          </w:tcPr>
          <w:p w:rsidR="0000243D" w:rsidRDefault="00CF2866">
            <w:pPr>
              <w:pStyle w:val="PrepText"/>
              <w:rPr>
                <w:bCs/>
              </w:rPr>
            </w:pPr>
            <w:r>
              <w:rPr>
                <w:bCs/>
              </w:rPr>
              <w:t>1</w:t>
            </w:r>
          </w:p>
        </w:tc>
        <w:tc>
          <w:tcPr>
            <w:tcW w:w="2736" w:type="dxa"/>
          </w:tcPr>
          <w:p w:rsidR="0000243D" w:rsidRDefault="00CF2866">
            <w:pPr>
              <w:pStyle w:val="PrepText"/>
              <w:rPr>
                <w:bCs/>
              </w:rPr>
            </w:pPr>
            <w:r>
              <w:rPr>
                <w:bCs/>
              </w:rPr>
              <w:t>R</w:t>
            </w:r>
            <w:r w:rsidRPr="00CF2866">
              <w:rPr>
                <w:bCs/>
              </w:rPr>
              <w:t>H Step Assembly</w:t>
            </w:r>
          </w:p>
        </w:tc>
      </w:tr>
      <w:tr w:rsidR="0000243D">
        <w:tc>
          <w:tcPr>
            <w:tcW w:w="792" w:type="dxa"/>
          </w:tcPr>
          <w:p w:rsidR="0000243D" w:rsidRDefault="0000243D">
            <w:pPr>
              <w:pStyle w:val="PrepText"/>
              <w:rPr>
                <w:bCs/>
              </w:rPr>
            </w:pPr>
            <w:r>
              <w:rPr>
                <w:bCs/>
              </w:rPr>
              <w:t>3</w:t>
            </w:r>
          </w:p>
        </w:tc>
        <w:tc>
          <w:tcPr>
            <w:tcW w:w="1440" w:type="dxa"/>
          </w:tcPr>
          <w:p w:rsidR="0000243D" w:rsidRDefault="00CF2866">
            <w:pPr>
              <w:pStyle w:val="PrepText"/>
              <w:rPr>
                <w:bCs/>
              </w:rPr>
            </w:pPr>
            <w:r>
              <w:rPr>
                <w:bCs/>
              </w:rPr>
              <w:t>2</w:t>
            </w:r>
          </w:p>
        </w:tc>
        <w:tc>
          <w:tcPr>
            <w:tcW w:w="2736" w:type="dxa"/>
          </w:tcPr>
          <w:p w:rsidR="0000243D" w:rsidRDefault="00CF2866">
            <w:pPr>
              <w:pStyle w:val="PrepText"/>
              <w:rPr>
                <w:bCs/>
              </w:rPr>
            </w:pPr>
            <w:r w:rsidRPr="00CF2866">
              <w:rPr>
                <w:bCs/>
              </w:rPr>
              <w:t>Rear Mount</w:t>
            </w:r>
          </w:p>
        </w:tc>
      </w:tr>
      <w:tr w:rsidR="0000243D">
        <w:tc>
          <w:tcPr>
            <w:tcW w:w="792" w:type="dxa"/>
          </w:tcPr>
          <w:p w:rsidR="0000243D" w:rsidRDefault="00CF2866">
            <w:pPr>
              <w:pStyle w:val="PrepText"/>
              <w:rPr>
                <w:bCs/>
              </w:rPr>
            </w:pPr>
            <w:r>
              <w:rPr>
                <w:bCs/>
              </w:rPr>
              <w:t>4</w:t>
            </w:r>
          </w:p>
        </w:tc>
        <w:tc>
          <w:tcPr>
            <w:tcW w:w="1440" w:type="dxa"/>
          </w:tcPr>
          <w:p w:rsidR="0000243D" w:rsidRDefault="00CF2866">
            <w:pPr>
              <w:pStyle w:val="PrepText"/>
              <w:rPr>
                <w:bCs/>
              </w:rPr>
            </w:pPr>
            <w:r>
              <w:rPr>
                <w:bCs/>
              </w:rPr>
              <w:t>2</w:t>
            </w:r>
          </w:p>
        </w:tc>
        <w:tc>
          <w:tcPr>
            <w:tcW w:w="2736" w:type="dxa"/>
          </w:tcPr>
          <w:p w:rsidR="0000243D" w:rsidRDefault="00CF2866" w:rsidP="00CF2866">
            <w:pPr>
              <w:pStyle w:val="PrepText"/>
              <w:rPr>
                <w:bCs/>
              </w:rPr>
            </w:pPr>
            <w:r w:rsidRPr="00CF2866">
              <w:rPr>
                <w:bCs/>
              </w:rPr>
              <w:t>Front Mount</w:t>
            </w:r>
            <w:r>
              <w:rPr>
                <w:bCs/>
              </w:rPr>
              <w:t xml:space="preserve"> </w:t>
            </w:r>
            <w:r w:rsidRPr="00CF2866">
              <w:rPr>
                <w:bCs/>
              </w:rPr>
              <w:t>Channel</w:t>
            </w:r>
          </w:p>
        </w:tc>
      </w:tr>
      <w:tr w:rsidR="00CF2866">
        <w:tc>
          <w:tcPr>
            <w:tcW w:w="792" w:type="dxa"/>
          </w:tcPr>
          <w:p w:rsidR="00CF2866" w:rsidRDefault="00CF2866">
            <w:pPr>
              <w:pStyle w:val="PrepText"/>
              <w:rPr>
                <w:bCs/>
              </w:rPr>
            </w:pPr>
            <w:r>
              <w:rPr>
                <w:bCs/>
              </w:rPr>
              <w:t>5</w:t>
            </w:r>
          </w:p>
        </w:tc>
        <w:tc>
          <w:tcPr>
            <w:tcW w:w="1440" w:type="dxa"/>
          </w:tcPr>
          <w:p w:rsidR="00CF2866" w:rsidRDefault="00CF2866">
            <w:pPr>
              <w:pStyle w:val="PrepText"/>
              <w:rPr>
                <w:bCs/>
              </w:rPr>
            </w:pPr>
            <w:r>
              <w:rPr>
                <w:bCs/>
              </w:rPr>
              <w:t>1</w:t>
            </w:r>
          </w:p>
        </w:tc>
        <w:tc>
          <w:tcPr>
            <w:tcW w:w="2736" w:type="dxa"/>
          </w:tcPr>
          <w:p w:rsidR="00CF2866" w:rsidRDefault="00CF2866" w:rsidP="00CF2866">
            <w:pPr>
              <w:pStyle w:val="PrepText"/>
              <w:rPr>
                <w:bCs/>
              </w:rPr>
            </w:pPr>
            <w:r w:rsidRPr="00CF2866">
              <w:rPr>
                <w:bCs/>
              </w:rPr>
              <w:t>RH Front Mount</w:t>
            </w:r>
            <w:r>
              <w:rPr>
                <w:bCs/>
              </w:rPr>
              <w:t xml:space="preserve"> </w:t>
            </w:r>
            <w:r w:rsidRPr="00CF2866">
              <w:rPr>
                <w:bCs/>
              </w:rPr>
              <w:t>Jack Plate</w:t>
            </w:r>
          </w:p>
        </w:tc>
      </w:tr>
      <w:tr w:rsidR="00CF2866">
        <w:tc>
          <w:tcPr>
            <w:tcW w:w="792" w:type="dxa"/>
          </w:tcPr>
          <w:p w:rsidR="00CF2866" w:rsidRDefault="00CF2866">
            <w:pPr>
              <w:pStyle w:val="PrepText"/>
              <w:rPr>
                <w:bCs/>
              </w:rPr>
            </w:pPr>
            <w:r>
              <w:rPr>
                <w:bCs/>
              </w:rPr>
              <w:t>6</w:t>
            </w:r>
          </w:p>
        </w:tc>
        <w:tc>
          <w:tcPr>
            <w:tcW w:w="1440" w:type="dxa"/>
          </w:tcPr>
          <w:p w:rsidR="00CF2866" w:rsidRDefault="00CF2866">
            <w:pPr>
              <w:pStyle w:val="PrepText"/>
              <w:rPr>
                <w:bCs/>
              </w:rPr>
            </w:pPr>
            <w:r>
              <w:rPr>
                <w:bCs/>
              </w:rPr>
              <w:t>1</w:t>
            </w:r>
          </w:p>
        </w:tc>
        <w:tc>
          <w:tcPr>
            <w:tcW w:w="2736" w:type="dxa"/>
          </w:tcPr>
          <w:p w:rsidR="00CF2866" w:rsidRDefault="00CF2866">
            <w:pPr>
              <w:pStyle w:val="PrepText"/>
              <w:rPr>
                <w:bCs/>
              </w:rPr>
            </w:pPr>
            <w:r>
              <w:rPr>
                <w:bCs/>
              </w:rPr>
              <w:t>L</w:t>
            </w:r>
            <w:r w:rsidRPr="00CF2866">
              <w:rPr>
                <w:bCs/>
              </w:rPr>
              <w:t>H Front Mount</w:t>
            </w:r>
            <w:r>
              <w:rPr>
                <w:bCs/>
              </w:rPr>
              <w:t xml:space="preserve"> </w:t>
            </w:r>
            <w:r w:rsidRPr="00CF2866">
              <w:rPr>
                <w:bCs/>
              </w:rPr>
              <w:t>Jack Plate</w:t>
            </w:r>
          </w:p>
        </w:tc>
      </w:tr>
    </w:tbl>
    <w:p w:rsidR="0000243D" w:rsidRDefault="0000243D">
      <w:pPr>
        <w:pStyle w:val="PrepTitle"/>
      </w:pPr>
      <w:r>
        <w:t>Hardware Bag Contents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CF2866" w:rsidTr="00A76495">
        <w:tc>
          <w:tcPr>
            <w:tcW w:w="792" w:type="dxa"/>
            <w:tcBorders>
              <w:top w:val="single" w:sz="6" w:space="0" w:color="auto"/>
            </w:tcBorders>
          </w:tcPr>
          <w:p w:rsidR="00CF2866" w:rsidRDefault="00CF2866" w:rsidP="00A76495">
            <w:pPr>
              <w:pStyle w:val="PrepText"/>
              <w:rPr>
                <w:bCs/>
              </w:rPr>
            </w:pPr>
            <w:r>
              <w:rPr>
                <w:bCs/>
              </w:rPr>
              <w:t>7</w:t>
            </w:r>
          </w:p>
        </w:tc>
        <w:tc>
          <w:tcPr>
            <w:tcW w:w="1440" w:type="dxa"/>
            <w:tcBorders>
              <w:top w:val="single" w:sz="6" w:space="0" w:color="auto"/>
            </w:tcBorders>
          </w:tcPr>
          <w:p w:rsidR="00CF2866" w:rsidRDefault="00CF2866" w:rsidP="00A76495">
            <w:pPr>
              <w:pStyle w:val="PrepText"/>
              <w:rPr>
                <w:bCs/>
              </w:rPr>
            </w:pPr>
            <w:r>
              <w:rPr>
                <w:bCs/>
              </w:rPr>
              <w:t>4</w:t>
            </w:r>
          </w:p>
        </w:tc>
        <w:tc>
          <w:tcPr>
            <w:tcW w:w="2736" w:type="dxa"/>
            <w:tcBorders>
              <w:top w:val="single" w:sz="6" w:space="0" w:color="auto"/>
            </w:tcBorders>
          </w:tcPr>
          <w:p w:rsidR="00CF2866" w:rsidRDefault="003246BE" w:rsidP="003246BE">
            <w:pPr>
              <w:pStyle w:val="PrepText"/>
              <w:rPr>
                <w:bCs/>
              </w:rPr>
            </w:pPr>
            <w:r w:rsidRPr="003246BE">
              <w:rPr>
                <w:bCs/>
              </w:rPr>
              <w:t>M10 Stud</w:t>
            </w:r>
            <w:r>
              <w:rPr>
                <w:bCs/>
              </w:rPr>
              <w:t xml:space="preserve"> </w:t>
            </w:r>
            <w:r w:rsidRPr="003246BE">
              <w:rPr>
                <w:bCs/>
              </w:rPr>
              <w:t>Plate</w:t>
            </w:r>
          </w:p>
        </w:tc>
      </w:tr>
      <w:tr w:rsidR="00CF2866" w:rsidTr="00A76495">
        <w:tc>
          <w:tcPr>
            <w:tcW w:w="792" w:type="dxa"/>
          </w:tcPr>
          <w:p w:rsidR="00CF2866" w:rsidRDefault="00CF2866" w:rsidP="00A76495">
            <w:pPr>
              <w:pStyle w:val="PrepText"/>
              <w:rPr>
                <w:bCs/>
              </w:rPr>
            </w:pPr>
            <w:r>
              <w:rPr>
                <w:bCs/>
              </w:rPr>
              <w:t>8</w:t>
            </w:r>
          </w:p>
        </w:tc>
        <w:tc>
          <w:tcPr>
            <w:tcW w:w="1440" w:type="dxa"/>
          </w:tcPr>
          <w:p w:rsidR="00CF2866" w:rsidRDefault="00CF2866" w:rsidP="00A76495">
            <w:pPr>
              <w:pStyle w:val="PrepText"/>
              <w:rPr>
                <w:bCs/>
              </w:rPr>
            </w:pPr>
            <w:r>
              <w:rPr>
                <w:bCs/>
              </w:rPr>
              <w:t>4</w:t>
            </w:r>
          </w:p>
        </w:tc>
        <w:tc>
          <w:tcPr>
            <w:tcW w:w="2736" w:type="dxa"/>
          </w:tcPr>
          <w:p w:rsidR="00CF2866" w:rsidRDefault="003246BE" w:rsidP="003246BE">
            <w:pPr>
              <w:pStyle w:val="PrepText"/>
              <w:rPr>
                <w:bCs/>
              </w:rPr>
            </w:pPr>
            <w:r w:rsidRPr="003246BE">
              <w:rPr>
                <w:bCs/>
              </w:rPr>
              <w:t>M10 Flat</w:t>
            </w:r>
            <w:r>
              <w:rPr>
                <w:bCs/>
              </w:rPr>
              <w:t xml:space="preserve"> </w:t>
            </w:r>
            <w:r w:rsidRPr="003246BE">
              <w:rPr>
                <w:bCs/>
              </w:rPr>
              <w:t>Washer</w:t>
            </w:r>
          </w:p>
        </w:tc>
      </w:tr>
      <w:tr w:rsidR="00CF2866" w:rsidTr="00A76495">
        <w:tc>
          <w:tcPr>
            <w:tcW w:w="792" w:type="dxa"/>
          </w:tcPr>
          <w:p w:rsidR="00CF2866" w:rsidRDefault="00CF2866" w:rsidP="00A76495">
            <w:pPr>
              <w:pStyle w:val="PrepText"/>
              <w:rPr>
                <w:bCs/>
              </w:rPr>
            </w:pPr>
            <w:r>
              <w:rPr>
                <w:bCs/>
              </w:rPr>
              <w:t>9</w:t>
            </w:r>
          </w:p>
        </w:tc>
        <w:tc>
          <w:tcPr>
            <w:tcW w:w="1440" w:type="dxa"/>
          </w:tcPr>
          <w:p w:rsidR="00CF2866" w:rsidRDefault="00CF2866" w:rsidP="00A76495">
            <w:pPr>
              <w:pStyle w:val="PrepText"/>
              <w:rPr>
                <w:bCs/>
              </w:rPr>
            </w:pPr>
            <w:r>
              <w:rPr>
                <w:bCs/>
              </w:rPr>
              <w:t>4</w:t>
            </w:r>
          </w:p>
        </w:tc>
        <w:tc>
          <w:tcPr>
            <w:tcW w:w="2736" w:type="dxa"/>
          </w:tcPr>
          <w:p w:rsidR="00CF2866" w:rsidRDefault="003246BE" w:rsidP="003246BE">
            <w:pPr>
              <w:pStyle w:val="PrepText"/>
              <w:rPr>
                <w:bCs/>
              </w:rPr>
            </w:pPr>
            <w:r w:rsidRPr="003246BE">
              <w:rPr>
                <w:bCs/>
              </w:rPr>
              <w:t>M10 Spring</w:t>
            </w:r>
            <w:r>
              <w:rPr>
                <w:bCs/>
              </w:rPr>
              <w:t xml:space="preserve"> </w:t>
            </w:r>
            <w:r w:rsidRPr="003246BE">
              <w:rPr>
                <w:bCs/>
              </w:rPr>
              <w:t>Washer</w:t>
            </w:r>
          </w:p>
        </w:tc>
      </w:tr>
      <w:tr w:rsidR="00CF2866" w:rsidTr="00A76495">
        <w:tc>
          <w:tcPr>
            <w:tcW w:w="792" w:type="dxa"/>
          </w:tcPr>
          <w:p w:rsidR="00CF2866" w:rsidRDefault="00CF2866" w:rsidP="00A76495">
            <w:pPr>
              <w:pStyle w:val="PrepText"/>
              <w:rPr>
                <w:bCs/>
              </w:rPr>
            </w:pPr>
            <w:r>
              <w:rPr>
                <w:bCs/>
              </w:rPr>
              <w:t>10</w:t>
            </w:r>
          </w:p>
        </w:tc>
        <w:tc>
          <w:tcPr>
            <w:tcW w:w="1440" w:type="dxa"/>
          </w:tcPr>
          <w:p w:rsidR="00CF2866" w:rsidRDefault="00CF2866" w:rsidP="00A76495">
            <w:pPr>
              <w:pStyle w:val="PrepText"/>
              <w:rPr>
                <w:bCs/>
              </w:rPr>
            </w:pPr>
            <w:r>
              <w:rPr>
                <w:bCs/>
              </w:rPr>
              <w:t>4</w:t>
            </w:r>
          </w:p>
        </w:tc>
        <w:tc>
          <w:tcPr>
            <w:tcW w:w="2736" w:type="dxa"/>
          </w:tcPr>
          <w:p w:rsidR="00CF2866" w:rsidRDefault="003246BE" w:rsidP="00A76495">
            <w:pPr>
              <w:pStyle w:val="PrepText"/>
              <w:rPr>
                <w:bCs/>
              </w:rPr>
            </w:pPr>
            <w:r w:rsidRPr="003246BE">
              <w:rPr>
                <w:bCs/>
              </w:rPr>
              <w:t>M10 Nut</w:t>
            </w:r>
          </w:p>
        </w:tc>
      </w:tr>
      <w:tr w:rsidR="00CF2866" w:rsidTr="00A76495">
        <w:tc>
          <w:tcPr>
            <w:tcW w:w="792" w:type="dxa"/>
          </w:tcPr>
          <w:p w:rsidR="00CF2866" w:rsidRDefault="00CF2866" w:rsidP="00A76495">
            <w:pPr>
              <w:pStyle w:val="PrepText"/>
              <w:rPr>
                <w:bCs/>
              </w:rPr>
            </w:pPr>
            <w:r>
              <w:rPr>
                <w:bCs/>
              </w:rPr>
              <w:t>11</w:t>
            </w:r>
          </w:p>
        </w:tc>
        <w:tc>
          <w:tcPr>
            <w:tcW w:w="1440" w:type="dxa"/>
          </w:tcPr>
          <w:p w:rsidR="00CF2866" w:rsidRDefault="00CF2866" w:rsidP="00A76495">
            <w:pPr>
              <w:pStyle w:val="PrepText"/>
              <w:rPr>
                <w:bCs/>
              </w:rPr>
            </w:pPr>
            <w:r>
              <w:rPr>
                <w:bCs/>
              </w:rPr>
              <w:t>8</w:t>
            </w:r>
          </w:p>
        </w:tc>
        <w:tc>
          <w:tcPr>
            <w:tcW w:w="2736" w:type="dxa"/>
          </w:tcPr>
          <w:p w:rsidR="00CF2866" w:rsidRDefault="003246BE" w:rsidP="003246BE">
            <w:pPr>
              <w:pStyle w:val="PrepText"/>
              <w:rPr>
                <w:bCs/>
              </w:rPr>
            </w:pPr>
            <w:r w:rsidRPr="003246BE">
              <w:rPr>
                <w:bCs/>
              </w:rPr>
              <w:t>M6 SEMS</w:t>
            </w:r>
            <w:r>
              <w:rPr>
                <w:bCs/>
              </w:rPr>
              <w:t xml:space="preserve"> </w:t>
            </w:r>
            <w:r w:rsidRPr="003246BE">
              <w:rPr>
                <w:bCs/>
              </w:rPr>
              <w:t>Bolt</w:t>
            </w:r>
          </w:p>
        </w:tc>
      </w:tr>
      <w:tr w:rsidR="00CF2866" w:rsidTr="00A76495">
        <w:tc>
          <w:tcPr>
            <w:tcW w:w="792" w:type="dxa"/>
          </w:tcPr>
          <w:p w:rsidR="00CF2866" w:rsidRDefault="00CF2866" w:rsidP="00A76495">
            <w:pPr>
              <w:pStyle w:val="PrepText"/>
              <w:rPr>
                <w:bCs/>
              </w:rPr>
            </w:pPr>
            <w:r>
              <w:rPr>
                <w:bCs/>
              </w:rPr>
              <w:t>12</w:t>
            </w:r>
          </w:p>
        </w:tc>
        <w:tc>
          <w:tcPr>
            <w:tcW w:w="1440" w:type="dxa"/>
          </w:tcPr>
          <w:p w:rsidR="00CF2866" w:rsidRDefault="00CF2866" w:rsidP="00A76495">
            <w:pPr>
              <w:pStyle w:val="PrepText"/>
              <w:rPr>
                <w:bCs/>
              </w:rPr>
            </w:pPr>
            <w:r>
              <w:rPr>
                <w:bCs/>
              </w:rPr>
              <w:t>8</w:t>
            </w:r>
          </w:p>
        </w:tc>
        <w:tc>
          <w:tcPr>
            <w:tcW w:w="2736" w:type="dxa"/>
          </w:tcPr>
          <w:p w:rsidR="00CF2866" w:rsidRDefault="003246BE" w:rsidP="003246BE">
            <w:pPr>
              <w:pStyle w:val="PrepText"/>
              <w:rPr>
                <w:bCs/>
              </w:rPr>
            </w:pPr>
            <w:r w:rsidRPr="003246BE">
              <w:rPr>
                <w:bCs/>
              </w:rPr>
              <w:t>M6 Flanged</w:t>
            </w:r>
            <w:r>
              <w:rPr>
                <w:bCs/>
              </w:rPr>
              <w:t xml:space="preserve"> </w:t>
            </w:r>
            <w:r w:rsidRPr="003246BE">
              <w:rPr>
                <w:bCs/>
              </w:rPr>
              <w:t>Nut</w:t>
            </w:r>
          </w:p>
        </w:tc>
      </w:tr>
      <w:tr w:rsidR="00CF2866" w:rsidTr="00A76495">
        <w:tc>
          <w:tcPr>
            <w:tcW w:w="792" w:type="dxa"/>
          </w:tcPr>
          <w:p w:rsidR="00CF2866" w:rsidRDefault="00CF2866" w:rsidP="00A76495">
            <w:pPr>
              <w:pStyle w:val="PrepText"/>
              <w:rPr>
                <w:bCs/>
              </w:rPr>
            </w:pPr>
            <w:r>
              <w:rPr>
                <w:bCs/>
              </w:rPr>
              <w:t>13</w:t>
            </w:r>
          </w:p>
        </w:tc>
        <w:tc>
          <w:tcPr>
            <w:tcW w:w="1440" w:type="dxa"/>
          </w:tcPr>
          <w:p w:rsidR="00CF2866" w:rsidRDefault="00CF2866" w:rsidP="00A76495">
            <w:pPr>
              <w:pStyle w:val="PrepText"/>
              <w:rPr>
                <w:bCs/>
              </w:rPr>
            </w:pPr>
            <w:r>
              <w:rPr>
                <w:bCs/>
              </w:rPr>
              <w:t>2</w:t>
            </w:r>
          </w:p>
        </w:tc>
        <w:tc>
          <w:tcPr>
            <w:tcW w:w="2736" w:type="dxa"/>
          </w:tcPr>
          <w:p w:rsidR="00CF2866" w:rsidRDefault="003246BE" w:rsidP="00A76495">
            <w:pPr>
              <w:pStyle w:val="PrepText"/>
              <w:rPr>
                <w:bCs/>
              </w:rPr>
            </w:pPr>
            <w:r w:rsidRPr="003246BE">
              <w:rPr>
                <w:bCs/>
              </w:rPr>
              <w:t>M8 U Bolt</w:t>
            </w:r>
          </w:p>
        </w:tc>
      </w:tr>
      <w:tr w:rsidR="00CF2866" w:rsidTr="00A76495">
        <w:tc>
          <w:tcPr>
            <w:tcW w:w="792" w:type="dxa"/>
          </w:tcPr>
          <w:p w:rsidR="00CF2866" w:rsidRDefault="00CF2866" w:rsidP="00A76495">
            <w:pPr>
              <w:pStyle w:val="PrepText"/>
              <w:rPr>
                <w:bCs/>
              </w:rPr>
            </w:pPr>
            <w:r>
              <w:rPr>
                <w:bCs/>
              </w:rPr>
              <w:t>14</w:t>
            </w:r>
          </w:p>
        </w:tc>
        <w:tc>
          <w:tcPr>
            <w:tcW w:w="1440" w:type="dxa"/>
          </w:tcPr>
          <w:p w:rsidR="00CF2866" w:rsidRDefault="00CF2866" w:rsidP="00A76495">
            <w:pPr>
              <w:pStyle w:val="PrepText"/>
              <w:rPr>
                <w:bCs/>
              </w:rPr>
            </w:pPr>
            <w:r>
              <w:rPr>
                <w:bCs/>
              </w:rPr>
              <w:t>4</w:t>
            </w:r>
          </w:p>
        </w:tc>
        <w:tc>
          <w:tcPr>
            <w:tcW w:w="2736" w:type="dxa"/>
          </w:tcPr>
          <w:p w:rsidR="00CF2866" w:rsidRDefault="003246BE" w:rsidP="003246BE">
            <w:pPr>
              <w:pStyle w:val="PrepText"/>
              <w:rPr>
                <w:bCs/>
              </w:rPr>
            </w:pPr>
            <w:r w:rsidRPr="003246BE">
              <w:rPr>
                <w:bCs/>
              </w:rPr>
              <w:t>M8 Spring</w:t>
            </w:r>
            <w:r>
              <w:rPr>
                <w:bCs/>
              </w:rPr>
              <w:t xml:space="preserve"> </w:t>
            </w:r>
            <w:r w:rsidRPr="003246BE">
              <w:rPr>
                <w:bCs/>
              </w:rPr>
              <w:t>Washer</w:t>
            </w:r>
          </w:p>
        </w:tc>
      </w:tr>
      <w:tr w:rsidR="00CF2866" w:rsidTr="00A76495">
        <w:tc>
          <w:tcPr>
            <w:tcW w:w="792" w:type="dxa"/>
          </w:tcPr>
          <w:p w:rsidR="00CF2866" w:rsidRDefault="00CF2866" w:rsidP="00A76495">
            <w:pPr>
              <w:pStyle w:val="PrepText"/>
              <w:rPr>
                <w:bCs/>
              </w:rPr>
            </w:pPr>
            <w:r>
              <w:rPr>
                <w:bCs/>
              </w:rPr>
              <w:t>15</w:t>
            </w:r>
          </w:p>
        </w:tc>
        <w:tc>
          <w:tcPr>
            <w:tcW w:w="1440" w:type="dxa"/>
          </w:tcPr>
          <w:p w:rsidR="00CF2866" w:rsidRDefault="00CF2866" w:rsidP="00A76495">
            <w:pPr>
              <w:pStyle w:val="PrepText"/>
              <w:rPr>
                <w:bCs/>
              </w:rPr>
            </w:pPr>
            <w:r>
              <w:rPr>
                <w:bCs/>
              </w:rPr>
              <w:t>4</w:t>
            </w:r>
          </w:p>
        </w:tc>
        <w:tc>
          <w:tcPr>
            <w:tcW w:w="2736" w:type="dxa"/>
          </w:tcPr>
          <w:p w:rsidR="00CF2866" w:rsidRDefault="003246BE" w:rsidP="00A76495">
            <w:pPr>
              <w:pStyle w:val="PrepText"/>
              <w:rPr>
                <w:bCs/>
              </w:rPr>
            </w:pPr>
            <w:r w:rsidRPr="003246BE">
              <w:rPr>
                <w:bCs/>
              </w:rPr>
              <w:t>M8 Washer</w:t>
            </w:r>
          </w:p>
        </w:tc>
      </w:tr>
      <w:tr w:rsidR="00CF2866" w:rsidTr="00A76495">
        <w:tc>
          <w:tcPr>
            <w:tcW w:w="792" w:type="dxa"/>
          </w:tcPr>
          <w:p w:rsidR="00CF2866" w:rsidRDefault="00CF2866" w:rsidP="00A76495">
            <w:pPr>
              <w:pStyle w:val="PrepText"/>
              <w:rPr>
                <w:bCs/>
              </w:rPr>
            </w:pPr>
            <w:r>
              <w:rPr>
                <w:bCs/>
              </w:rPr>
              <w:t>16</w:t>
            </w:r>
          </w:p>
        </w:tc>
        <w:tc>
          <w:tcPr>
            <w:tcW w:w="1440" w:type="dxa"/>
          </w:tcPr>
          <w:p w:rsidR="00CF2866" w:rsidRDefault="00CF2866" w:rsidP="00A76495">
            <w:pPr>
              <w:pStyle w:val="PrepText"/>
              <w:rPr>
                <w:bCs/>
              </w:rPr>
            </w:pPr>
            <w:r>
              <w:rPr>
                <w:bCs/>
              </w:rPr>
              <w:t>4</w:t>
            </w:r>
          </w:p>
        </w:tc>
        <w:tc>
          <w:tcPr>
            <w:tcW w:w="2736" w:type="dxa"/>
          </w:tcPr>
          <w:p w:rsidR="00CF2866" w:rsidRDefault="003246BE" w:rsidP="00A76495">
            <w:pPr>
              <w:pStyle w:val="PrepText"/>
              <w:rPr>
                <w:bCs/>
              </w:rPr>
            </w:pPr>
            <w:r w:rsidRPr="003246BE">
              <w:rPr>
                <w:bCs/>
              </w:rPr>
              <w:t>M8 Nut</w:t>
            </w:r>
          </w:p>
        </w:tc>
      </w:tr>
      <w:tr w:rsidR="00CF2866" w:rsidTr="00A76495">
        <w:tc>
          <w:tcPr>
            <w:tcW w:w="792" w:type="dxa"/>
          </w:tcPr>
          <w:p w:rsidR="00CF2866" w:rsidRDefault="00CF2866" w:rsidP="00A76495">
            <w:pPr>
              <w:pStyle w:val="PrepText"/>
              <w:rPr>
                <w:bCs/>
              </w:rPr>
            </w:pPr>
            <w:r>
              <w:rPr>
                <w:bCs/>
              </w:rPr>
              <w:t>17</w:t>
            </w:r>
          </w:p>
        </w:tc>
        <w:tc>
          <w:tcPr>
            <w:tcW w:w="1440" w:type="dxa"/>
          </w:tcPr>
          <w:p w:rsidR="00CF2866" w:rsidRDefault="00CF2866" w:rsidP="00A76495">
            <w:pPr>
              <w:pStyle w:val="PrepText"/>
              <w:rPr>
                <w:bCs/>
              </w:rPr>
            </w:pPr>
            <w:r>
              <w:rPr>
                <w:bCs/>
              </w:rPr>
              <w:t>10</w:t>
            </w:r>
          </w:p>
        </w:tc>
        <w:tc>
          <w:tcPr>
            <w:tcW w:w="2736" w:type="dxa"/>
          </w:tcPr>
          <w:p w:rsidR="00CF2866" w:rsidRDefault="003246BE" w:rsidP="003246BE">
            <w:pPr>
              <w:pStyle w:val="PrepText"/>
              <w:rPr>
                <w:bCs/>
              </w:rPr>
            </w:pPr>
            <w:r w:rsidRPr="003246BE">
              <w:rPr>
                <w:bCs/>
              </w:rPr>
              <w:t>M8 SEMS</w:t>
            </w:r>
            <w:r>
              <w:rPr>
                <w:bCs/>
              </w:rPr>
              <w:t xml:space="preserve"> </w:t>
            </w:r>
            <w:r w:rsidRPr="003246BE">
              <w:rPr>
                <w:bCs/>
              </w:rPr>
              <w:t>Bolt</w:t>
            </w:r>
          </w:p>
        </w:tc>
      </w:tr>
      <w:tr w:rsidR="00CF2866" w:rsidTr="00A76495">
        <w:tc>
          <w:tcPr>
            <w:tcW w:w="792" w:type="dxa"/>
          </w:tcPr>
          <w:p w:rsidR="00CF2866" w:rsidRDefault="00CF2866" w:rsidP="00A76495">
            <w:pPr>
              <w:pStyle w:val="PrepText"/>
              <w:rPr>
                <w:bCs/>
              </w:rPr>
            </w:pPr>
            <w:r>
              <w:rPr>
                <w:bCs/>
              </w:rPr>
              <w:t>18</w:t>
            </w:r>
          </w:p>
        </w:tc>
        <w:tc>
          <w:tcPr>
            <w:tcW w:w="1440" w:type="dxa"/>
          </w:tcPr>
          <w:p w:rsidR="00CF2866" w:rsidRDefault="00CF2866" w:rsidP="00A76495">
            <w:pPr>
              <w:pStyle w:val="PrepText"/>
              <w:rPr>
                <w:bCs/>
              </w:rPr>
            </w:pPr>
            <w:r>
              <w:rPr>
                <w:bCs/>
              </w:rPr>
              <w:t>2</w:t>
            </w:r>
          </w:p>
        </w:tc>
        <w:tc>
          <w:tcPr>
            <w:tcW w:w="2736" w:type="dxa"/>
          </w:tcPr>
          <w:p w:rsidR="00CF2866" w:rsidRDefault="003246BE" w:rsidP="003246BE">
            <w:pPr>
              <w:pStyle w:val="PrepText"/>
              <w:rPr>
                <w:bCs/>
              </w:rPr>
            </w:pPr>
            <w:r w:rsidRPr="003246BE">
              <w:rPr>
                <w:bCs/>
              </w:rPr>
              <w:t>M8 Washer</w:t>
            </w:r>
            <w:r>
              <w:rPr>
                <w:bCs/>
              </w:rPr>
              <w:t xml:space="preserve">, </w:t>
            </w:r>
            <w:r w:rsidRPr="003246BE">
              <w:rPr>
                <w:bCs/>
              </w:rPr>
              <w:t>Clipped</w:t>
            </w:r>
          </w:p>
        </w:tc>
      </w:tr>
      <w:tr w:rsidR="00CF2866" w:rsidTr="00A76495">
        <w:tc>
          <w:tcPr>
            <w:tcW w:w="792" w:type="dxa"/>
          </w:tcPr>
          <w:p w:rsidR="00CF2866" w:rsidRDefault="00CF2866" w:rsidP="00A76495">
            <w:pPr>
              <w:pStyle w:val="PrepText"/>
              <w:rPr>
                <w:bCs/>
              </w:rPr>
            </w:pPr>
            <w:r>
              <w:rPr>
                <w:bCs/>
              </w:rPr>
              <w:t>19</w:t>
            </w:r>
          </w:p>
        </w:tc>
        <w:tc>
          <w:tcPr>
            <w:tcW w:w="1440" w:type="dxa"/>
          </w:tcPr>
          <w:p w:rsidR="00CF2866" w:rsidRDefault="00CF2866" w:rsidP="00A76495">
            <w:pPr>
              <w:pStyle w:val="PrepText"/>
              <w:rPr>
                <w:bCs/>
              </w:rPr>
            </w:pPr>
            <w:r>
              <w:rPr>
                <w:bCs/>
              </w:rPr>
              <w:t>2</w:t>
            </w:r>
          </w:p>
        </w:tc>
        <w:tc>
          <w:tcPr>
            <w:tcW w:w="2736" w:type="dxa"/>
          </w:tcPr>
          <w:p w:rsidR="00CF2866" w:rsidRDefault="003246BE" w:rsidP="003246BE">
            <w:pPr>
              <w:pStyle w:val="PrepText"/>
              <w:rPr>
                <w:bCs/>
              </w:rPr>
            </w:pPr>
            <w:r w:rsidRPr="003246BE">
              <w:rPr>
                <w:bCs/>
              </w:rPr>
              <w:t>M8 Flanged Nut</w:t>
            </w:r>
          </w:p>
        </w:tc>
      </w:tr>
      <w:tr w:rsidR="00CF2866" w:rsidTr="00A76495">
        <w:tc>
          <w:tcPr>
            <w:tcW w:w="792" w:type="dxa"/>
          </w:tcPr>
          <w:p w:rsidR="00CF2866" w:rsidRDefault="00CF2866" w:rsidP="00A76495">
            <w:pPr>
              <w:pStyle w:val="PrepText"/>
              <w:rPr>
                <w:bCs/>
              </w:rPr>
            </w:pPr>
            <w:r>
              <w:rPr>
                <w:bCs/>
              </w:rPr>
              <w:t>20</w:t>
            </w:r>
          </w:p>
        </w:tc>
        <w:tc>
          <w:tcPr>
            <w:tcW w:w="1440" w:type="dxa"/>
          </w:tcPr>
          <w:p w:rsidR="00CF2866" w:rsidRDefault="00CF2866" w:rsidP="00A76495">
            <w:pPr>
              <w:pStyle w:val="PrepText"/>
              <w:rPr>
                <w:bCs/>
              </w:rPr>
            </w:pPr>
            <w:r>
              <w:rPr>
                <w:bCs/>
              </w:rPr>
              <w:t>1</w:t>
            </w:r>
          </w:p>
        </w:tc>
        <w:tc>
          <w:tcPr>
            <w:tcW w:w="2736" w:type="dxa"/>
          </w:tcPr>
          <w:p w:rsidR="00CF2866" w:rsidRDefault="003246BE" w:rsidP="003246BE">
            <w:pPr>
              <w:pStyle w:val="PrepText"/>
              <w:rPr>
                <w:bCs/>
              </w:rPr>
            </w:pPr>
            <w:r w:rsidRPr="003246BE">
              <w:rPr>
                <w:bCs/>
              </w:rPr>
              <w:t>U-bolt</w:t>
            </w:r>
            <w:r>
              <w:rPr>
                <w:bCs/>
              </w:rPr>
              <w:t xml:space="preserve"> C</w:t>
            </w:r>
            <w:r w:rsidRPr="003246BE">
              <w:rPr>
                <w:bCs/>
              </w:rPr>
              <w:t>ard</w:t>
            </w:r>
          </w:p>
        </w:tc>
      </w:tr>
      <w:tr w:rsidR="00CF2866" w:rsidTr="00A76495">
        <w:tc>
          <w:tcPr>
            <w:tcW w:w="792" w:type="dxa"/>
          </w:tcPr>
          <w:p w:rsidR="00CF2866" w:rsidRDefault="00CF2866" w:rsidP="00A76495">
            <w:pPr>
              <w:pStyle w:val="PrepText"/>
              <w:rPr>
                <w:bCs/>
              </w:rPr>
            </w:pPr>
            <w:r>
              <w:rPr>
                <w:bCs/>
              </w:rPr>
              <w:t>21</w:t>
            </w:r>
          </w:p>
        </w:tc>
        <w:tc>
          <w:tcPr>
            <w:tcW w:w="1440" w:type="dxa"/>
          </w:tcPr>
          <w:p w:rsidR="00CF2866" w:rsidRDefault="00CF2866" w:rsidP="00A76495">
            <w:pPr>
              <w:pStyle w:val="PrepText"/>
              <w:rPr>
                <w:bCs/>
              </w:rPr>
            </w:pPr>
            <w:r>
              <w:rPr>
                <w:bCs/>
              </w:rPr>
              <w:t>1</w:t>
            </w:r>
          </w:p>
        </w:tc>
        <w:tc>
          <w:tcPr>
            <w:tcW w:w="2736" w:type="dxa"/>
          </w:tcPr>
          <w:p w:rsidR="00CF2866" w:rsidRDefault="003246BE" w:rsidP="003246BE">
            <w:pPr>
              <w:pStyle w:val="PrepText"/>
              <w:rPr>
                <w:bCs/>
              </w:rPr>
            </w:pPr>
            <w:r w:rsidRPr="003246BE">
              <w:rPr>
                <w:bCs/>
              </w:rPr>
              <w:t>Jack</w:t>
            </w:r>
            <w:r>
              <w:rPr>
                <w:bCs/>
              </w:rPr>
              <w:t xml:space="preserve"> </w:t>
            </w:r>
            <w:r w:rsidRPr="003246BE">
              <w:rPr>
                <w:bCs/>
              </w:rPr>
              <w:t>Label</w:t>
            </w:r>
          </w:p>
        </w:tc>
      </w:tr>
    </w:tbl>
    <w:p w:rsidR="0000243D" w:rsidRDefault="0000243D">
      <w:pPr>
        <w:pStyle w:val="PrepTitle"/>
      </w:pPr>
      <w:r>
        <w:t>Additional Items Required For Installation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00243D">
        <w:tc>
          <w:tcPr>
            <w:tcW w:w="792" w:type="dxa"/>
            <w:tcBorders>
              <w:top w:val="single" w:sz="12" w:space="0" w:color="auto"/>
              <w:left w:val="single" w:sz="12" w:space="0" w:color="auto"/>
              <w:bottom w:val="single" w:sz="6" w:space="0" w:color="auto"/>
            </w:tcBorders>
          </w:tcPr>
          <w:p w:rsidR="0000243D" w:rsidRDefault="0000243D">
            <w:pPr>
              <w:pStyle w:val="PrepText"/>
              <w:rPr>
                <w:bCs/>
              </w:rPr>
            </w:pPr>
            <w:r>
              <w:t>Item #</w:t>
            </w:r>
          </w:p>
        </w:tc>
        <w:tc>
          <w:tcPr>
            <w:tcW w:w="1440" w:type="dxa"/>
            <w:tcBorders>
              <w:top w:val="single" w:sz="12" w:space="0" w:color="auto"/>
              <w:bottom w:val="single" w:sz="6" w:space="0" w:color="auto"/>
            </w:tcBorders>
          </w:tcPr>
          <w:p w:rsidR="0000243D" w:rsidRDefault="0000243D">
            <w:pPr>
              <w:pStyle w:val="PrepText"/>
            </w:pPr>
            <w:r>
              <w:t>Quantity Reqd.</w:t>
            </w:r>
          </w:p>
        </w:tc>
        <w:tc>
          <w:tcPr>
            <w:tcW w:w="2736" w:type="dxa"/>
            <w:tcBorders>
              <w:top w:val="single" w:sz="12" w:space="0" w:color="auto"/>
              <w:bottom w:val="single" w:sz="6" w:space="0" w:color="auto"/>
              <w:right w:val="single" w:sz="12" w:space="0" w:color="auto"/>
            </w:tcBorders>
          </w:tcPr>
          <w:p w:rsidR="0000243D" w:rsidRDefault="0000243D">
            <w:pPr>
              <w:pStyle w:val="PrepText"/>
              <w:rPr>
                <w:bCs/>
              </w:rPr>
            </w:pPr>
            <w:r>
              <w:t>Description</w:t>
            </w:r>
          </w:p>
        </w:tc>
      </w:tr>
      <w:tr w:rsidR="0000243D">
        <w:tc>
          <w:tcPr>
            <w:tcW w:w="792" w:type="dxa"/>
            <w:tcBorders>
              <w:top w:val="single" w:sz="6" w:space="0" w:color="auto"/>
            </w:tcBorders>
          </w:tcPr>
          <w:p w:rsidR="0000243D" w:rsidRDefault="00CF2866">
            <w:pPr>
              <w:pStyle w:val="PrepText"/>
              <w:rPr>
                <w:bCs/>
              </w:rPr>
            </w:pPr>
            <w:r>
              <w:rPr>
                <w:bCs/>
              </w:rPr>
              <w:t>1</w:t>
            </w:r>
          </w:p>
        </w:tc>
        <w:tc>
          <w:tcPr>
            <w:tcW w:w="1440" w:type="dxa"/>
            <w:tcBorders>
              <w:top w:val="single" w:sz="6" w:space="0" w:color="auto"/>
            </w:tcBorders>
          </w:tcPr>
          <w:p w:rsidR="0000243D" w:rsidRDefault="0000243D">
            <w:pPr>
              <w:pStyle w:val="PrepText"/>
              <w:rPr>
                <w:bCs/>
              </w:rPr>
            </w:pPr>
          </w:p>
        </w:tc>
        <w:tc>
          <w:tcPr>
            <w:tcW w:w="2736" w:type="dxa"/>
            <w:tcBorders>
              <w:top w:val="single" w:sz="6" w:space="0" w:color="auto"/>
            </w:tcBorders>
          </w:tcPr>
          <w:p w:rsidR="0000243D" w:rsidRDefault="0000243D">
            <w:pPr>
              <w:pStyle w:val="PrepText"/>
              <w:rPr>
                <w:bCs/>
              </w:rPr>
            </w:pPr>
          </w:p>
        </w:tc>
      </w:tr>
      <w:tr w:rsidR="0000243D">
        <w:tc>
          <w:tcPr>
            <w:tcW w:w="792" w:type="dxa"/>
          </w:tcPr>
          <w:p w:rsidR="0000243D" w:rsidRDefault="00CF2866">
            <w:pPr>
              <w:pStyle w:val="PrepText"/>
              <w:rPr>
                <w:bCs/>
              </w:rPr>
            </w:pPr>
            <w:r>
              <w:rPr>
                <w:bCs/>
              </w:rPr>
              <w:t>2</w:t>
            </w:r>
          </w:p>
        </w:tc>
        <w:tc>
          <w:tcPr>
            <w:tcW w:w="1440" w:type="dxa"/>
          </w:tcPr>
          <w:p w:rsidR="0000243D" w:rsidRDefault="0000243D">
            <w:pPr>
              <w:pStyle w:val="PrepText"/>
              <w:rPr>
                <w:bCs/>
              </w:rPr>
            </w:pPr>
          </w:p>
        </w:tc>
        <w:tc>
          <w:tcPr>
            <w:tcW w:w="2736" w:type="dxa"/>
          </w:tcPr>
          <w:p w:rsidR="0000243D" w:rsidRDefault="0000243D">
            <w:pPr>
              <w:pStyle w:val="PrepText"/>
              <w:rPr>
                <w:bCs/>
              </w:rPr>
            </w:pPr>
          </w:p>
        </w:tc>
      </w:tr>
      <w:tr w:rsidR="0000243D">
        <w:tc>
          <w:tcPr>
            <w:tcW w:w="792" w:type="dxa"/>
          </w:tcPr>
          <w:p w:rsidR="0000243D" w:rsidRDefault="00CF2866">
            <w:pPr>
              <w:pStyle w:val="PrepText"/>
              <w:rPr>
                <w:bCs/>
              </w:rPr>
            </w:pPr>
            <w:r>
              <w:rPr>
                <w:bCs/>
              </w:rPr>
              <w:t>3</w:t>
            </w:r>
          </w:p>
        </w:tc>
        <w:tc>
          <w:tcPr>
            <w:tcW w:w="1440" w:type="dxa"/>
          </w:tcPr>
          <w:p w:rsidR="0000243D" w:rsidRDefault="0000243D">
            <w:pPr>
              <w:pStyle w:val="PrepText"/>
              <w:rPr>
                <w:bCs/>
              </w:rPr>
            </w:pPr>
          </w:p>
        </w:tc>
        <w:tc>
          <w:tcPr>
            <w:tcW w:w="2736" w:type="dxa"/>
          </w:tcPr>
          <w:p w:rsidR="0000243D" w:rsidRDefault="0000243D">
            <w:pPr>
              <w:pStyle w:val="PrepText"/>
              <w:rPr>
                <w:bCs/>
              </w:rPr>
            </w:pPr>
          </w:p>
        </w:tc>
      </w:tr>
    </w:tbl>
    <w:p w:rsidR="0000243D" w:rsidRDefault="0000243D">
      <w:pPr>
        <w:pStyle w:val="PrepTitle"/>
      </w:pPr>
      <w:r>
        <w:t>Conflicts</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00243D">
        <w:tc>
          <w:tcPr>
            <w:tcW w:w="4968" w:type="dxa"/>
          </w:tcPr>
          <w:p w:rsidR="0000243D" w:rsidRDefault="0000243D">
            <w:pPr>
              <w:pStyle w:val="PrepText"/>
            </w:pPr>
          </w:p>
        </w:tc>
      </w:tr>
    </w:tbl>
    <w:p w:rsidR="003246BE" w:rsidRDefault="003246BE" w:rsidP="003246BE">
      <w:pPr>
        <w:pStyle w:val="PrepTitle"/>
      </w:pPr>
      <w:r>
        <w:t>General Applicability</w:t>
      </w:r>
    </w:p>
    <w:tbl>
      <w:tblPr>
        <w:tblW w:w="0" w:type="auto"/>
        <w:tblInd w:w="72" w:type="dxa"/>
        <w:tblBorders>
          <w:top w:val="single" w:sz="12" w:space="0" w:color="auto"/>
          <w:left w:val="single" w:sz="12" w:space="0" w:color="auto"/>
          <w:bottom w:val="single" w:sz="12" w:space="0" w:color="auto"/>
          <w:right w:val="single" w:sz="12" w:space="0" w:color="auto"/>
        </w:tblBorders>
        <w:tblLayout w:type="fixed"/>
        <w:tblCellMar>
          <w:left w:w="72" w:type="dxa"/>
          <w:right w:w="72" w:type="dxa"/>
        </w:tblCellMar>
        <w:tblLook w:val="0000" w:firstRow="0" w:lastRow="0" w:firstColumn="0" w:lastColumn="0" w:noHBand="0" w:noVBand="0"/>
      </w:tblPr>
      <w:tblGrid>
        <w:gridCol w:w="4968"/>
      </w:tblGrid>
      <w:tr w:rsidR="003246BE" w:rsidTr="00A76495">
        <w:tc>
          <w:tcPr>
            <w:tcW w:w="4968" w:type="dxa"/>
          </w:tcPr>
          <w:p w:rsidR="003246BE" w:rsidRDefault="003246BE" w:rsidP="00A76495">
            <w:pPr>
              <w:pStyle w:val="PrepText"/>
            </w:pPr>
          </w:p>
        </w:tc>
      </w:tr>
    </w:tbl>
    <w:p w:rsidR="003246BE" w:rsidRDefault="003246BE" w:rsidP="003246BE">
      <w:pPr>
        <w:pStyle w:val="PrepTitle"/>
      </w:pPr>
      <w:r>
        <w:t>Recommended Sequence of Application</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4176"/>
      </w:tblGrid>
      <w:tr w:rsidR="003246BE" w:rsidTr="00F30B38">
        <w:tc>
          <w:tcPr>
            <w:tcW w:w="792" w:type="dxa"/>
          </w:tcPr>
          <w:p w:rsidR="003246BE" w:rsidRDefault="003246BE" w:rsidP="00A76495">
            <w:pPr>
              <w:pStyle w:val="PrepText"/>
              <w:rPr>
                <w:bCs/>
              </w:rPr>
            </w:pPr>
            <w:r>
              <w:t>Item #</w:t>
            </w:r>
          </w:p>
        </w:tc>
        <w:tc>
          <w:tcPr>
            <w:tcW w:w="4176" w:type="dxa"/>
          </w:tcPr>
          <w:p w:rsidR="003246BE" w:rsidRDefault="003246BE" w:rsidP="00A76495">
            <w:pPr>
              <w:pStyle w:val="PrepText"/>
            </w:pPr>
            <w:r>
              <w:t>Accessory</w:t>
            </w:r>
          </w:p>
        </w:tc>
      </w:tr>
      <w:tr w:rsidR="003246BE" w:rsidTr="00F30B38">
        <w:tc>
          <w:tcPr>
            <w:tcW w:w="792" w:type="dxa"/>
          </w:tcPr>
          <w:p w:rsidR="003246BE" w:rsidRDefault="003246BE" w:rsidP="00A76495">
            <w:pPr>
              <w:pStyle w:val="PrepText"/>
              <w:rPr>
                <w:bCs/>
              </w:rPr>
            </w:pPr>
            <w:r>
              <w:rPr>
                <w:bCs/>
              </w:rPr>
              <w:t>1</w:t>
            </w:r>
          </w:p>
        </w:tc>
        <w:tc>
          <w:tcPr>
            <w:tcW w:w="4176" w:type="dxa"/>
          </w:tcPr>
          <w:p w:rsidR="003246BE" w:rsidRDefault="003246BE" w:rsidP="00A76495">
            <w:pPr>
              <w:pStyle w:val="PrepText"/>
              <w:rPr>
                <w:bCs/>
              </w:rPr>
            </w:pPr>
          </w:p>
        </w:tc>
      </w:tr>
      <w:tr w:rsidR="003246BE" w:rsidTr="00F30B38">
        <w:tc>
          <w:tcPr>
            <w:tcW w:w="792" w:type="dxa"/>
          </w:tcPr>
          <w:p w:rsidR="003246BE" w:rsidRDefault="003246BE" w:rsidP="00A76495">
            <w:pPr>
              <w:pStyle w:val="PrepText"/>
              <w:rPr>
                <w:bCs/>
              </w:rPr>
            </w:pPr>
            <w:r>
              <w:rPr>
                <w:bCs/>
              </w:rPr>
              <w:t>2</w:t>
            </w:r>
          </w:p>
        </w:tc>
        <w:tc>
          <w:tcPr>
            <w:tcW w:w="4176" w:type="dxa"/>
          </w:tcPr>
          <w:p w:rsidR="003246BE" w:rsidRDefault="003246BE" w:rsidP="00A76495">
            <w:pPr>
              <w:pStyle w:val="PrepText"/>
              <w:rPr>
                <w:bCs/>
              </w:rPr>
            </w:pPr>
          </w:p>
        </w:tc>
      </w:tr>
      <w:tr w:rsidR="003246BE" w:rsidTr="00F30B38">
        <w:tc>
          <w:tcPr>
            <w:tcW w:w="792" w:type="dxa"/>
          </w:tcPr>
          <w:p w:rsidR="003246BE" w:rsidRDefault="003246BE" w:rsidP="00A76495">
            <w:pPr>
              <w:pStyle w:val="PrepText"/>
              <w:rPr>
                <w:bCs/>
              </w:rPr>
            </w:pPr>
            <w:r>
              <w:rPr>
                <w:bCs/>
              </w:rPr>
              <w:t>3</w:t>
            </w:r>
          </w:p>
        </w:tc>
        <w:tc>
          <w:tcPr>
            <w:tcW w:w="4176" w:type="dxa"/>
          </w:tcPr>
          <w:p w:rsidR="003246BE" w:rsidRDefault="003246BE" w:rsidP="00A76495">
            <w:pPr>
              <w:pStyle w:val="PrepText"/>
              <w:rPr>
                <w:bCs/>
              </w:rPr>
            </w:pPr>
          </w:p>
        </w:tc>
      </w:tr>
    </w:tbl>
    <w:p w:rsidR="003246BE" w:rsidRDefault="003246BE" w:rsidP="003246BE">
      <w:pPr>
        <w:jc w:val="right"/>
        <w:rPr>
          <w:sz w:val="20"/>
        </w:rPr>
      </w:pPr>
      <w:r>
        <w:rPr>
          <w:snapToGrid w:val="0"/>
          <w:sz w:val="20"/>
        </w:rPr>
        <w:t>*</w:t>
      </w:r>
      <w:r>
        <w:rPr>
          <w:sz w:val="20"/>
        </w:rPr>
        <w:t>Mandatory</w:t>
      </w:r>
      <w:r>
        <w:rPr>
          <w:sz w:val="20"/>
        </w:rPr>
        <w:tab/>
      </w:r>
    </w:p>
    <w:p w:rsidR="003246BE" w:rsidRDefault="003246BE" w:rsidP="003246BE">
      <w:pPr>
        <w:pStyle w:val="PrepTitle"/>
        <w:rPr>
          <w:b w:val="0"/>
          <w:bCs/>
          <w:sz w:val="20"/>
        </w:rPr>
      </w:pPr>
      <w:r>
        <w:t>Vehicle Service Parts</w:t>
      </w:r>
      <w:r>
        <w:rPr>
          <w:b w:val="0"/>
        </w:rPr>
        <w:t xml:space="preserve"> </w:t>
      </w:r>
      <w:r>
        <w:rPr>
          <w:b w:val="0"/>
          <w:bCs/>
          <w:sz w:val="20"/>
        </w:rPr>
        <w:t>(may be required for reassembly)</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792"/>
        <w:gridCol w:w="1440"/>
        <w:gridCol w:w="2736"/>
      </w:tblGrid>
      <w:tr w:rsidR="003246BE" w:rsidTr="00A76495">
        <w:tc>
          <w:tcPr>
            <w:tcW w:w="792" w:type="dxa"/>
            <w:tcBorders>
              <w:top w:val="single" w:sz="12" w:space="0" w:color="auto"/>
              <w:left w:val="single" w:sz="12" w:space="0" w:color="auto"/>
              <w:bottom w:val="single" w:sz="6" w:space="0" w:color="auto"/>
            </w:tcBorders>
          </w:tcPr>
          <w:p w:rsidR="003246BE" w:rsidRDefault="003246BE" w:rsidP="00A76495">
            <w:pPr>
              <w:pStyle w:val="PrepText"/>
              <w:rPr>
                <w:bCs/>
              </w:rPr>
            </w:pPr>
            <w:r>
              <w:t>Item #</w:t>
            </w:r>
          </w:p>
        </w:tc>
        <w:tc>
          <w:tcPr>
            <w:tcW w:w="1440" w:type="dxa"/>
            <w:tcBorders>
              <w:top w:val="single" w:sz="12" w:space="0" w:color="auto"/>
              <w:bottom w:val="single" w:sz="6" w:space="0" w:color="auto"/>
            </w:tcBorders>
          </w:tcPr>
          <w:p w:rsidR="003246BE" w:rsidRDefault="003246BE" w:rsidP="00A76495">
            <w:pPr>
              <w:pStyle w:val="PrepText"/>
            </w:pPr>
            <w:r>
              <w:t>Quantity Reqd.</w:t>
            </w:r>
          </w:p>
        </w:tc>
        <w:tc>
          <w:tcPr>
            <w:tcW w:w="2736" w:type="dxa"/>
            <w:tcBorders>
              <w:top w:val="single" w:sz="12" w:space="0" w:color="auto"/>
              <w:bottom w:val="single" w:sz="6" w:space="0" w:color="auto"/>
              <w:right w:val="single" w:sz="12" w:space="0" w:color="auto"/>
            </w:tcBorders>
          </w:tcPr>
          <w:p w:rsidR="003246BE" w:rsidRDefault="003246BE" w:rsidP="00A76495">
            <w:pPr>
              <w:pStyle w:val="PrepText"/>
              <w:rPr>
                <w:bCs/>
              </w:rPr>
            </w:pPr>
            <w:r>
              <w:t>Description</w:t>
            </w:r>
          </w:p>
        </w:tc>
      </w:tr>
      <w:tr w:rsidR="003246BE" w:rsidTr="00A76495">
        <w:tc>
          <w:tcPr>
            <w:tcW w:w="792" w:type="dxa"/>
            <w:tcBorders>
              <w:top w:val="single" w:sz="6" w:space="0" w:color="auto"/>
            </w:tcBorders>
          </w:tcPr>
          <w:p w:rsidR="003246BE" w:rsidRDefault="003246BE" w:rsidP="00A76495">
            <w:pPr>
              <w:pStyle w:val="PrepText"/>
              <w:rPr>
                <w:bCs/>
              </w:rPr>
            </w:pPr>
            <w:r>
              <w:rPr>
                <w:bCs/>
              </w:rPr>
              <w:t>1</w:t>
            </w:r>
          </w:p>
        </w:tc>
        <w:tc>
          <w:tcPr>
            <w:tcW w:w="1440" w:type="dxa"/>
            <w:tcBorders>
              <w:top w:val="single" w:sz="6" w:space="0" w:color="auto"/>
            </w:tcBorders>
          </w:tcPr>
          <w:p w:rsidR="003246BE" w:rsidRDefault="003246BE" w:rsidP="00A76495">
            <w:pPr>
              <w:pStyle w:val="PrepText"/>
              <w:rPr>
                <w:bCs/>
              </w:rPr>
            </w:pPr>
          </w:p>
        </w:tc>
        <w:tc>
          <w:tcPr>
            <w:tcW w:w="2736" w:type="dxa"/>
            <w:tcBorders>
              <w:top w:val="single" w:sz="6" w:space="0" w:color="auto"/>
            </w:tcBorders>
          </w:tcPr>
          <w:p w:rsidR="003246BE" w:rsidRDefault="003246BE" w:rsidP="00A76495">
            <w:pPr>
              <w:pStyle w:val="PrepText"/>
              <w:rPr>
                <w:bCs/>
              </w:rPr>
            </w:pPr>
          </w:p>
        </w:tc>
      </w:tr>
      <w:tr w:rsidR="003246BE" w:rsidTr="00A76495">
        <w:tc>
          <w:tcPr>
            <w:tcW w:w="792" w:type="dxa"/>
          </w:tcPr>
          <w:p w:rsidR="003246BE" w:rsidRDefault="003246BE" w:rsidP="00A76495">
            <w:pPr>
              <w:pStyle w:val="PrepText"/>
              <w:rPr>
                <w:bCs/>
              </w:rPr>
            </w:pPr>
            <w:r>
              <w:rPr>
                <w:bCs/>
              </w:rPr>
              <w:t>2</w:t>
            </w:r>
          </w:p>
        </w:tc>
        <w:tc>
          <w:tcPr>
            <w:tcW w:w="1440" w:type="dxa"/>
          </w:tcPr>
          <w:p w:rsidR="003246BE" w:rsidRDefault="003246BE" w:rsidP="00A76495">
            <w:pPr>
              <w:pStyle w:val="PrepText"/>
              <w:rPr>
                <w:bCs/>
              </w:rPr>
            </w:pPr>
          </w:p>
        </w:tc>
        <w:tc>
          <w:tcPr>
            <w:tcW w:w="2736" w:type="dxa"/>
          </w:tcPr>
          <w:p w:rsidR="003246BE" w:rsidRDefault="003246BE" w:rsidP="00A76495">
            <w:pPr>
              <w:pStyle w:val="PrepText"/>
              <w:rPr>
                <w:bCs/>
              </w:rPr>
            </w:pPr>
          </w:p>
        </w:tc>
      </w:tr>
      <w:tr w:rsidR="003246BE" w:rsidTr="00A76495">
        <w:tc>
          <w:tcPr>
            <w:tcW w:w="792" w:type="dxa"/>
          </w:tcPr>
          <w:p w:rsidR="003246BE" w:rsidRDefault="003246BE" w:rsidP="00A76495">
            <w:pPr>
              <w:pStyle w:val="PrepText"/>
              <w:rPr>
                <w:bCs/>
              </w:rPr>
            </w:pPr>
            <w:r>
              <w:rPr>
                <w:bCs/>
              </w:rPr>
              <w:t>3</w:t>
            </w:r>
          </w:p>
        </w:tc>
        <w:tc>
          <w:tcPr>
            <w:tcW w:w="1440" w:type="dxa"/>
          </w:tcPr>
          <w:p w:rsidR="003246BE" w:rsidRDefault="003246BE" w:rsidP="00A76495">
            <w:pPr>
              <w:pStyle w:val="PrepText"/>
              <w:rPr>
                <w:bCs/>
              </w:rPr>
            </w:pPr>
          </w:p>
        </w:tc>
        <w:tc>
          <w:tcPr>
            <w:tcW w:w="2736" w:type="dxa"/>
          </w:tcPr>
          <w:p w:rsidR="003246BE" w:rsidRDefault="003246BE" w:rsidP="00A76495">
            <w:pPr>
              <w:pStyle w:val="PrepText"/>
              <w:rPr>
                <w:bCs/>
              </w:rPr>
            </w:pPr>
          </w:p>
        </w:tc>
      </w:tr>
    </w:tbl>
    <w:p w:rsidR="0000243D" w:rsidRDefault="003246BE">
      <w:pPr>
        <w:pStyle w:val="PrepTitle"/>
      </w:pPr>
      <w:bookmarkStart w:id="0" w:name="_GoBack"/>
      <w:bookmarkEnd w:id="0"/>
      <w:r>
        <w:br w:type="column"/>
      </w:r>
      <w:r w:rsidR="0000243D">
        <w:lastRenderedPageBreak/>
        <w:t>Recommended Tools</w:t>
      </w:r>
    </w:p>
    <w:tbl>
      <w:tblPr>
        <w:tblW w:w="0" w:type="auto"/>
        <w:tblInd w:w="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2484"/>
        <w:gridCol w:w="2484"/>
      </w:tblGrid>
      <w:tr w:rsidR="0000243D">
        <w:tc>
          <w:tcPr>
            <w:tcW w:w="2484" w:type="dxa"/>
            <w:tcBorders>
              <w:top w:val="single" w:sz="12" w:space="0" w:color="auto"/>
              <w:left w:val="single" w:sz="12" w:space="0" w:color="auto"/>
              <w:bottom w:val="single" w:sz="6" w:space="0" w:color="auto"/>
            </w:tcBorders>
          </w:tcPr>
          <w:p w:rsidR="0000243D" w:rsidRDefault="0000243D">
            <w:pPr>
              <w:pStyle w:val="ToolsRedTitle"/>
            </w:pPr>
            <w:r>
              <w:t>Personal &amp; Vehicle Protection</w:t>
            </w:r>
          </w:p>
        </w:tc>
        <w:tc>
          <w:tcPr>
            <w:tcW w:w="2484" w:type="dxa"/>
            <w:tcBorders>
              <w:top w:val="single" w:sz="12" w:space="0" w:color="auto"/>
              <w:bottom w:val="single" w:sz="6" w:space="0" w:color="auto"/>
            </w:tcBorders>
          </w:tcPr>
          <w:p w:rsidR="0000243D" w:rsidRDefault="0000243D">
            <w:pPr>
              <w:pStyle w:val="ToolsRedTitle"/>
            </w:pPr>
            <w:r>
              <w:t>Notes</w:t>
            </w:r>
          </w:p>
        </w:tc>
      </w:tr>
      <w:tr w:rsidR="0000243D">
        <w:tc>
          <w:tcPr>
            <w:tcW w:w="2484" w:type="dxa"/>
            <w:tcBorders>
              <w:top w:val="single" w:sz="6" w:space="0" w:color="auto"/>
            </w:tcBorders>
          </w:tcPr>
          <w:p w:rsidR="0000243D" w:rsidRDefault="009033A8">
            <w:pPr>
              <w:pStyle w:val="ToolsRedtext"/>
            </w:pPr>
            <w:r>
              <w:t>Safety Glasses</w:t>
            </w:r>
          </w:p>
        </w:tc>
        <w:tc>
          <w:tcPr>
            <w:tcW w:w="2484" w:type="dxa"/>
            <w:tcBorders>
              <w:top w:val="single" w:sz="6" w:space="0" w:color="auto"/>
            </w:tcBorders>
          </w:tcPr>
          <w:p w:rsidR="0000243D" w:rsidRDefault="0000243D">
            <w:pPr>
              <w:pStyle w:val="ToolsRedtext"/>
            </w:pPr>
          </w:p>
        </w:tc>
      </w:tr>
      <w:tr w:rsidR="0000243D">
        <w:tc>
          <w:tcPr>
            <w:tcW w:w="2484" w:type="dxa"/>
          </w:tcPr>
          <w:p w:rsidR="0000243D" w:rsidRDefault="0000243D">
            <w:pPr>
              <w:pStyle w:val="ToolsRedtext"/>
            </w:pPr>
          </w:p>
        </w:tc>
        <w:tc>
          <w:tcPr>
            <w:tcW w:w="2484" w:type="dxa"/>
          </w:tcPr>
          <w:p w:rsidR="0000243D" w:rsidRDefault="0000243D">
            <w:pPr>
              <w:pStyle w:val="ToolsRedtext"/>
            </w:pPr>
          </w:p>
        </w:tc>
      </w:tr>
      <w:tr w:rsidR="0000243D">
        <w:tc>
          <w:tcPr>
            <w:tcW w:w="2484" w:type="dxa"/>
          </w:tcPr>
          <w:p w:rsidR="0000243D" w:rsidRDefault="0000243D">
            <w:pPr>
              <w:pStyle w:val="ToolsBlackTitle"/>
            </w:pPr>
            <w:r>
              <w:t>Special Tools</w:t>
            </w:r>
          </w:p>
        </w:tc>
        <w:tc>
          <w:tcPr>
            <w:tcW w:w="2484" w:type="dxa"/>
          </w:tcPr>
          <w:p w:rsidR="0000243D" w:rsidRDefault="0000243D">
            <w:pPr>
              <w:pStyle w:val="ToolsBlackTitle"/>
            </w:pPr>
            <w:r>
              <w:t>Notes</w:t>
            </w:r>
          </w:p>
        </w:tc>
      </w:tr>
      <w:tr w:rsidR="009033A8" w:rsidTr="00A76495">
        <w:tc>
          <w:tcPr>
            <w:tcW w:w="2484" w:type="dxa"/>
          </w:tcPr>
          <w:p w:rsidR="009033A8" w:rsidRDefault="009033A8" w:rsidP="00A76495">
            <w:pPr>
              <w:pStyle w:val="ToolBlackText"/>
            </w:pPr>
            <w:r>
              <w:t>None</w:t>
            </w:r>
          </w:p>
        </w:tc>
        <w:tc>
          <w:tcPr>
            <w:tcW w:w="2484" w:type="dxa"/>
          </w:tcPr>
          <w:p w:rsidR="009033A8" w:rsidRDefault="009033A8" w:rsidP="00A76495">
            <w:pPr>
              <w:pStyle w:val="ToolBlackText"/>
            </w:pPr>
          </w:p>
        </w:tc>
      </w:tr>
      <w:tr w:rsidR="0000243D">
        <w:tc>
          <w:tcPr>
            <w:tcW w:w="2484" w:type="dxa"/>
          </w:tcPr>
          <w:p w:rsidR="0000243D" w:rsidRDefault="0000243D">
            <w:pPr>
              <w:pStyle w:val="ToolBlackText"/>
            </w:pPr>
          </w:p>
        </w:tc>
        <w:tc>
          <w:tcPr>
            <w:tcW w:w="2484" w:type="dxa"/>
          </w:tcPr>
          <w:p w:rsidR="0000243D" w:rsidRDefault="0000243D">
            <w:pPr>
              <w:pStyle w:val="ToolBlackText"/>
            </w:pPr>
          </w:p>
        </w:tc>
      </w:tr>
      <w:tr w:rsidR="0000243D">
        <w:tc>
          <w:tcPr>
            <w:tcW w:w="2484" w:type="dxa"/>
          </w:tcPr>
          <w:p w:rsidR="0000243D" w:rsidRDefault="0000243D">
            <w:pPr>
              <w:pStyle w:val="ToolsBlueTitle"/>
            </w:pPr>
            <w:r>
              <w:t>Installation Tools</w:t>
            </w:r>
          </w:p>
        </w:tc>
        <w:tc>
          <w:tcPr>
            <w:tcW w:w="2484" w:type="dxa"/>
          </w:tcPr>
          <w:p w:rsidR="0000243D" w:rsidRDefault="0000243D">
            <w:pPr>
              <w:pStyle w:val="ToolsBlueTitle"/>
            </w:pPr>
            <w:r>
              <w:t>Notes</w:t>
            </w:r>
          </w:p>
        </w:tc>
      </w:tr>
      <w:tr w:rsidR="009F2F1B" w:rsidTr="00FA076A">
        <w:tc>
          <w:tcPr>
            <w:tcW w:w="2484" w:type="dxa"/>
          </w:tcPr>
          <w:p w:rsidR="009F2F1B" w:rsidRDefault="009F2F1B" w:rsidP="00FA076A">
            <w:pPr>
              <w:pStyle w:val="ToolBlueText"/>
            </w:pPr>
            <w:r>
              <w:t>Trim Removal Tool</w:t>
            </w:r>
          </w:p>
        </w:tc>
        <w:tc>
          <w:tcPr>
            <w:tcW w:w="2484" w:type="dxa"/>
          </w:tcPr>
          <w:p w:rsidR="009F2F1B" w:rsidRDefault="009F2F1B" w:rsidP="00FA076A">
            <w:pPr>
              <w:pStyle w:val="ToolBlueText"/>
            </w:pPr>
          </w:p>
        </w:tc>
      </w:tr>
      <w:tr w:rsidR="009F2F1B">
        <w:tc>
          <w:tcPr>
            <w:tcW w:w="2484" w:type="dxa"/>
          </w:tcPr>
          <w:p w:rsidR="009F2F1B" w:rsidRDefault="009F2F1B">
            <w:pPr>
              <w:pStyle w:val="ToolBlueText"/>
            </w:pPr>
            <w:r>
              <w:t>Putty Knife or Scraper</w:t>
            </w:r>
          </w:p>
        </w:tc>
        <w:tc>
          <w:tcPr>
            <w:tcW w:w="2484" w:type="dxa"/>
          </w:tcPr>
          <w:p w:rsidR="009F2F1B" w:rsidRDefault="009F2F1B" w:rsidP="00BC03D2">
            <w:pPr>
              <w:pStyle w:val="ToolBlueText"/>
            </w:pPr>
          </w:p>
        </w:tc>
      </w:tr>
      <w:tr w:rsidR="009F2F1B" w:rsidTr="00FA076A">
        <w:tc>
          <w:tcPr>
            <w:tcW w:w="2484" w:type="dxa"/>
          </w:tcPr>
          <w:p w:rsidR="009F2F1B" w:rsidRDefault="009F2F1B" w:rsidP="00FA076A">
            <w:pPr>
              <w:pStyle w:val="ToolBlueText"/>
            </w:pPr>
            <w:r>
              <w:t>Screwdriver</w:t>
            </w:r>
          </w:p>
        </w:tc>
        <w:tc>
          <w:tcPr>
            <w:tcW w:w="2484" w:type="dxa"/>
          </w:tcPr>
          <w:p w:rsidR="009F2F1B" w:rsidRDefault="009F2F1B" w:rsidP="00FA076A">
            <w:pPr>
              <w:pStyle w:val="ToolBlueText"/>
            </w:pPr>
            <w:r>
              <w:t>Large Flat Blade</w:t>
            </w:r>
          </w:p>
        </w:tc>
      </w:tr>
      <w:tr w:rsidR="0000243D">
        <w:tc>
          <w:tcPr>
            <w:tcW w:w="2484" w:type="dxa"/>
          </w:tcPr>
          <w:p w:rsidR="0000243D" w:rsidRDefault="003246BE">
            <w:pPr>
              <w:pStyle w:val="ToolBlueText"/>
            </w:pPr>
            <w:r>
              <w:t>Ratchet</w:t>
            </w:r>
          </w:p>
        </w:tc>
        <w:tc>
          <w:tcPr>
            <w:tcW w:w="2484" w:type="dxa"/>
          </w:tcPr>
          <w:p w:rsidR="0000243D" w:rsidRDefault="0000243D">
            <w:pPr>
              <w:pStyle w:val="ToolBlueText"/>
            </w:pPr>
          </w:p>
        </w:tc>
      </w:tr>
      <w:tr w:rsidR="003246BE">
        <w:tc>
          <w:tcPr>
            <w:tcW w:w="2484" w:type="dxa"/>
          </w:tcPr>
          <w:p w:rsidR="003246BE" w:rsidRDefault="003246BE">
            <w:pPr>
              <w:pStyle w:val="ToolBlueText"/>
            </w:pPr>
            <w:r>
              <w:t>Sockets</w:t>
            </w:r>
          </w:p>
        </w:tc>
        <w:tc>
          <w:tcPr>
            <w:tcW w:w="2484" w:type="dxa"/>
          </w:tcPr>
          <w:p w:rsidR="003246BE" w:rsidRDefault="003246BE">
            <w:pPr>
              <w:pStyle w:val="ToolBlueText"/>
            </w:pPr>
            <w:r>
              <w:t>10mm, 13mm, 17mm</w:t>
            </w:r>
          </w:p>
        </w:tc>
      </w:tr>
      <w:tr w:rsidR="003246BE">
        <w:tc>
          <w:tcPr>
            <w:tcW w:w="2484" w:type="dxa"/>
          </w:tcPr>
          <w:p w:rsidR="003246BE" w:rsidRDefault="003246BE">
            <w:pPr>
              <w:pStyle w:val="ToolBlueText"/>
            </w:pPr>
            <w:r>
              <w:t>Extension</w:t>
            </w:r>
          </w:p>
        </w:tc>
        <w:tc>
          <w:tcPr>
            <w:tcW w:w="2484" w:type="dxa"/>
          </w:tcPr>
          <w:p w:rsidR="003246BE" w:rsidRDefault="003246BE">
            <w:pPr>
              <w:pStyle w:val="ToolBlueText"/>
            </w:pPr>
            <w:r>
              <w:t>Short</w:t>
            </w:r>
          </w:p>
        </w:tc>
      </w:tr>
      <w:tr w:rsidR="009F2F1B" w:rsidTr="00FA076A">
        <w:tc>
          <w:tcPr>
            <w:tcW w:w="2484" w:type="dxa"/>
          </w:tcPr>
          <w:p w:rsidR="009F2F1B" w:rsidRDefault="009F2F1B" w:rsidP="00FA076A">
            <w:pPr>
              <w:pStyle w:val="ToolBlueText"/>
            </w:pPr>
            <w:r>
              <w:t>Wrench</w:t>
            </w:r>
          </w:p>
        </w:tc>
        <w:tc>
          <w:tcPr>
            <w:tcW w:w="2484" w:type="dxa"/>
          </w:tcPr>
          <w:p w:rsidR="009F2F1B" w:rsidRDefault="009F2F1B" w:rsidP="00FA076A">
            <w:pPr>
              <w:pStyle w:val="ToolBlueText"/>
            </w:pPr>
            <w:r>
              <w:t>10mm, 13mm, 17mm</w:t>
            </w:r>
          </w:p>
        </w:tc>
      </w:tr>
      <w:tr w:rsidR="003246BE">
        <w:tc>
          <w:tcPr>
            <w:tcW w:w="2484" w:type="dxa"/>
          </w:tcPr>
          <w:p w:rsidR="003246BE" w:rsidRDefault="003246BE">
            <w:pPr>
              <w:pStyle w:val="ToolBlueText"/>
            </w:pPr>
            <w:r>
              <w:t>Hammer</w:t>
            </w:r>
          </w:p>
        </w:tc>
        <w:tc>
          <w:tcPr>
            <w:tcW w:w="2484" w:type="dxa"/>
          </w:tcPr>
          <w:p w:rsidR="003246BE" w:rsidRDefault="003246BE">
            <w:pPr>
              <w:pStyle w:val="ToolBlueText"/>
            </w:pPr>
          </w:p>
        </w:tc>
      </w:tr>
      <w:tr w:rsidR="003246BE">
        <w:tc>
          <w:tcPr>
            <w:tcW w:w="2484" w:type="dxa"/>
          </w:tcPr>
          <w:p w:rsidR="003246BE" w:rsidRDefault="003246BE">
            <w:pPr>
              <w:pStyle w:val="ToolBlueText"/>
            </w:pPr>
            <w:r>
              <w:t>Center Punch</w:t>
            </w:r>
          </w:p>
        </w:tc>
        <w:tc>
          <w:tcPr>
            <w:tcW w:w="2484" w:type="dxa"/>
          </w:tcPr>
          <w:p w:rsidR="003246BE" w:rsidRDefault="003246BE">
            <w:pPr>
              <w:pStyle w:val="ToolBlueText"/>
            </w:pPr>
          </w:p>
        </w:tc>
      </w:tr>
      <w:tr w:rsidR="009F2F1B" w:rsidTr="00FA076A">
        <w:tc>
          <w:tcPr>
            <w:tcW w:w="2484" w:type="dxa"/>
          </w:tcPr>
          <w:p w:rsidR="009F2F1B" w:rsidRDefault="009F2F1B" w:rsidP="00FA076A">
            <w:pPr>
              <w:pStyle w:val="ToolBlueText"/>
            </w:pPr>
            <w:r>
              <w:t>Drill &amp; Drill Bit</w:t>
            </w:r>
          </w:p>
        </w:tc>
        <w:tc>
          <w:tcPr>
            <w:tcW w:w="2484" w:type="dxa"/>
          </w:tcPr>
          <w:p w:rsidR="009F2F1B" w:rsidRDefault="009F2F1B" w:rsidP="00FA076A">
            <w:pPr>
              <w:pStyle w:val="ToolBlueText"/>
            </w:pPr>
            <w:r>
              <w:t>6.5mm</w:t>
            </w:r>
          </w:p>
        </w:tc>
      </w:tr>
      <w:tr w:rsidR="003246BE">
        <w:tc>
          <w:tcPr>
            <w:tcW w:w="2484" w:type="dxa"/>
          </w:tcPr>
          <w:p w:rsidR="003246BE" w:rsidRDefault="003246BE">
            <w:pPr>
              <w:pStyle w:val="ToolBlueText"/>
            </w:pPr>
            <w:r>
              <w:t>Deburr Tool</w:t>
            </w:r>
          </w:p>
        </w:tc>
        <w:tc>
          <w:tcPr>
            <w:tcW w:w="2484" w:type="dxa"/>
          </w:tcPr>
          <w:p w:rsidR="003246BE" w:rsidRDefault="003246BE">
            <w:pPr>
              <w:pStyle w:val="ToolBlueText"/>
            </w:pPr>
          </w:p>
        </w:tc>
      </w:tr>
      <w:tr w:rsidR="003246BE">
        <w:tc>
          <w:tcPr>
            <w:tcW w:w="2484" w:type="dxa"/>
          </w:tcPr>
          <w:p w:rsidR="003246BE" w:rsidRDefault="003246BE">
            <w:pPr>
              <w:pStyle w:val="ToolBlueText"/>
            </w:pPr>
            <w:r>
              <w:t>Torque Wrench</w:t>
            </w:r>
          </w:p>
        </w:tc>
        <w:tc>
          <w:tcPr>
            <w:tcW w:w="2484" w:type="dxa"/>
          </w:tcPr>
          <w:p w:rsidR="003246BE" w:rsidRDefault="003246BE">
            <w:pPr>
              <w:pStyle w:val="ToolBlueText"/>
            </w:pPr>
            <w:r>
              <w:t>0 to 50 N-m (37 ft-lbf)</w:t>
            </w:r>
          </w:p>
        </w:tc>
      </w:tr>
      <w:tr w:rsidR="003246BE">
        <w:tc>
          <w:tcPr>
            <w:tcW w:w="2484" w:type="dxa"/>
          </w:tcPr>
          <w:p w:rsidR="003246BE" w:rsidRDefault="003246BE">
            <w:pPr>
              <w:pStyle w:val="ToolBlueText"/>
            </w:pPr>
          </w:p>
        </w:tc>
        <w:tc>
          <w:tcPr>
            <w:tcW w:w="2484" w:type="dxa"/>
          </w:tcPr>
          <w:p w:rsidR="003246BE" w:rsidRDefault="003246BE">
            <w:pPr>
              <w:pStyle w:val="ToolBlueText"/>
            </w:pPr>
          </w:p>
        </w:tc>
      </w:tr>
      <w:tr w:rsidR="0000243D">
        <w:tc>
          <w:tcPr>
            <w:tcW w:w="2484" w:type="dxa"/>
          </w:tcPr>
          <w:p w:rsidR="0000243D" w:rsidRDefault="0000243D">
            <w:pPr>
              <w:pStyle w:val="ToolsGreenTitle"/>
            </w:pPr>
            <w:r>
              <w:t>Special Chemicals</w:t>
            </w:r>
          </w:p>
        </w:tc>
        <w:tc>
          <w:tcPr>
            <w:tcW w:w="2484" w:type="dxa"/>
          </w:tcPr>
          <w:p w:rsidR="0000243D" w:rsidRDefault="0000243D">
            <w:pPr>
              <w:pStyle w:val="ToolsGreenTitle"/>
            </w:pPr>
            <w:r>
              <w:t>Notes</w:t>
            </w:r>
          </w:p>
        </w:tc>
      </w:tr>
      <w:tr w:rsidR="0000243D">
        <w:tc>
          <w:tcPr>
            <w:tcW w:w="2484" w:type="dxa"/>
          </w:tcPr>
          <w:p w:rsidR="0000243D" w:rsidRDefault="009033A8">
            <w:pPr>
              <w:pStyle w:val="ToolGreenText"/>
            </w:pPr>
            <w:r>
              <w:t>Rust Prohibitor</w:t>
            </w:r>
          </w:p>
        </w:tc>
        <w:tc>
          <w:tcPr>
            <w:tcW w:w="2484" w:type="dxa"/>
          </w:tcPr>
          <w:p w:rsidR="0000243D" w:rsidRDefault="009033A8" w:rsidP="009033A8">
            <w:pPr>
              <w:pStyle w:val="ToolGreenText"/>
            </w:pPr>
            <w:r w:rsidRPr="009516C4">
              <w:t>3M Ultra Underbody Sealant</w:t>
            </w:r>
          </w:p>
        </w:tc>
      </w:tr>
      <w:tr w:rsidR="0000243D">
        <w:tc>
          <w:tcPr>
            <w:tcW w:w="2484" w:type="dxa"/>
          </w:tcPr>
          <w:p w:rsidR="0000243D" w:rsidRDefault="0000243D">
            <w:pPr>
              <w:pStyle w:val="ToolGreenText"/>
            </w:pPr>
          </w:p>
        </w:tc>
        <w:tc>
          <w:tcPr>
            <w:tcW w:w="2484" w:type="dxa"/>
          </w:tcPr>
          <w:p w:rsidR="0000243D" w:rsidRDefault="0000243D">
            <w:pPr>
              <w:pStyle w:val="ToolGreenText"/>
            </w:pPr>
          </w:p>
        </w:tc>
      </w:tr>
    </w:tbl>
    <w:p w:rsidR="0000243D" w:rsidRDefault="0000243D">
      <w:pPr>
        <w:pStyle w:val="PrepTitle"/>
      </w:pPr>
      <w:r>
        <w:t>Legend</w:t>
      </w:r>
    </w:p>
    <w:p w:rsidR="0000243D" w:rsidRDefault="004907E7">
      <w:r>
        <w:rPr>
          <w:noProof/>
        </w:rPr>
        <mc:AlternateContent>
          <mc:Choice Requires="wpg">
            <w:drawing>
              <wp:anchor distT="0" distB="0" distL="114300" distR="114300" simplePos="0" relativeHeight="251657728" behindDoc="0" locked="0" layoutInCell="1" allowOverlap="1">
                <wp:simplePos x="0" y="0"/>
                <wp:positionH relativeFrom="column">
                  <wp:posOffset>-17780</wp:posOffset>
                </wp:positionH>
                <wp:positionV relativeFrom="paragraph">
                  <wp:posOffset>41275</wp:posOffset>
                </wp:positionV>
                <wp:extent cx="3169920" cy="2568575"/>
                <wp:effectExtent l="1270" t="12700" r="10160" b="0"/>
                <wp:wrapNone/>
                <wp:docPr id="3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9920" cy="2568575"/>
                          <a:chOff x="6236" y="3865"/>
                          <a:chExt cx="4992" cy="4045"/>
                        </a:xfrm>
                      </wpg:grpSpPr>
                      <pic:pic xmlns:pic="http://schemas.openxmlformats.org/drawingml/2006/picture">
                        <pic:nvPicPr>
                          <pic:cNvPr id="40" name="Picture 128"/>
                          <pic:cNvPicPr>
                            <a:picLocks noChangeAspect="1" noChangeArrowheads="1"/>
                          </pic:cNvPicPr>
                        </pic:nvPicPr>
                        <pic:blipFill>
                          <a:blip r:embed="rId13" cstate="print">
                            <a:extLst>
                              <a:ext uri="{28A0092B-C50C-407E-A947-70E740481C1C}">
                                <a14:useLocalDpi xmlns:a14="http://schemas.microsoft.com/office/drawing/2010/main" val="0"/>
                              </a:ext>
                            </a:extLst>
                          </a:blip>
                          <a:srcRect l="23625" t="65062" r="68774" b="27094"/>
                          <a:stretch>
                            <a:fillRect/>
                          </a:stretch>
                        </pic:blipFill>
                        <pic:spPr bwMode="auto">
                          <a:xfrm>
                            <a:off x="6236" y="7048"/>
                            <a:ext cx="576" cy="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Rectangle 84"/>
                        <wps:cNvSpPr>
                          <a:spLocks noChangeArrowheads="1"/>
                        </wps:cNvSpPr>
                        <wps:spPr bwMode="auto">
                          <a:xfrm>
                            <a:off x="6774" y="3925"/>
                            <a:ext cx="4347" cy="39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343F39" w:rsidRDefault="00343F3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43F39" w:rsidRDefault="00343F3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43F39" w:rsidRDefault="00343F3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343F39" w:rsidRDefault="00343F3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43F39" w:rsidRDefault="00343F3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wps:txbx>
                        <wps:bodyPr rot="0" vert="horz" wrap="square" lIns="12700" tIns="12700" rIns="12700" bIns="12700" anchor="t" anchorCtr="0" upright="1">
                          <a:noAutofit/>
                        </wps:bodyPr>
                      </wps:wsp>
                      <pic:pic xmlns:pic="http://schemas.openxmlformats.org/drawingml/2006/picture">
                        <pic:nvPicPr>
                          <pic:cNvPr id="42" name="Picture 87" descr="stop_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364" y="4034"/>
                            <a:ext cx="34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88" descr="safety_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6357" y="4526"/>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89" descr="caution_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357" y="5005"/>
                            <a:ext cx="36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0"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342" y="5639"/>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6" name="Group 91"/>
                        <wpg:cNvGrpSpPr>
                          <a:grpSpLocks noChangeAspect="1"/>
                        </wpg:cNvGrpSpPr>
                        <wpg:grpSpPr bwMode="auto">
                          <a:xfrm>
                            <a:off x="6500" y="6325"/>
                            <a:ext cx="74" cy="360"/>
                            <a:chOff x="6981" y="12325"/>
                            <a:chExt cx="95" cy="464"/>
                          </a:xfrm>
                        </wpg:grpSpPr>
                        <wps:wsp>
                          <wps:cNvPr id="47" name="Line 92"/>
                          <wps:cNvCnPr/>
                          <wps:spPr bwMode="auto">
                            <a:xfrm>
                              <a:off x="6981"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8" name="Line 93"/>
                          <wps:cNvCnPr/>
                          <wps:spPr bwMode="auto">
                            <a:xfrm>
                              <a:off x="7076" y="12325"/>
                              <a:ext cx="0" cy="46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s:wsp>
                        <wps:cNvPr id="49" name="Rectangle 85"/>
                        <wps:cNvSpPr>
                          <a:spLocks noChangeArrowheads="1"/>
                        </wps:cNvSpPr>
                        <wps:spPr bwMode="auto">
                          <a:xfrm>
                            <a:off x="6260" y="3865"/>
                            <a:ext cx="4968" cy="3805"/>
                          </a:xfrm>
                          <a:prstGeom prst="rect">
                            <a:avLst/>
                          </a:prstGeom>
                          <a:noFill/>
                          <a:ln w="1905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1.4pt;margin-top:3.25pt;width:249.6pt;height:202.25pt;z-index:251657728" coordorigin="6236,3865" coordsize="4992,404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&#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 o:spid="_x0000_s1027" type="#_x0000_t75" style="position:absolute;left:6236;top:7048;width:576;height:5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ufEbAAAAA2wAAAA8AAABkcnMvZG93bnJldi54bWxET89rwjAUvgv7H8IbeNN0Q0Q6YxmFQWEb&#10;ottlt0fybMOal5JktvrXLwfB48f3e1tNrhdnCtF6VvC0LEAQa28stwq+v94WGxAxIRvsPZOCC0Wo&#10;dg+zLZbGj3yg8zG1IodwLFFBl9JQShl1Rw7j0g/EmTv54DBlGFppAo453PXyuSjW0qHl3NDhQHVH&#10;+vf45xTwx/v+sxm1DfUPTVpf6/rkrVLzx+n1BUSiKd3FN3djFKzy+vwl/wC5+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a58RsAAAADbAAAADwAAAAAAAAAAAAAAAACfAgAA&#10;ZHJzL2Rvd25yZXYueG1sUEsFBgAAAAAEAAQA9wAAAIwDAAAAAA==&#10;">
                  <v:imagedata r:id="rId18" o:title="" croptop="42639f" cropbottom="17756f" cropleft="15483f" cropright="45072f"/>
                </v:shape>
                <v:rect id="Rectangle 84" o:spid="_x0000_s1028" style="position:absolute;left:6774;top:3925;width:4347;height:39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f674A&#10;AADbAAAADwAAAGRycy9kb3ducmV2LnhtbESPzQrCMBCE74LvEFbwpqniH9UoIgjexJ8HWJu1LTab&#10;mkStb28EweMwM98wi1VjKvEk50vLCgb9BARxZnXJuYLzadubgfABWWNlmRS8ycNq2W4tMNX2xQd6&#10;HkMuIoR9igqKEOpUSp8VZND3bU0cvat1BkOULpfa4SvCTSWHSTKRBkuOCwXWtCkoux0fRsE+l+tL&#10;4kNmrua+Hb9PbsP1VKlup1nPQQRqwj/8a++0gtEAvl/iD5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I3X+u+AAAA2wAAAA8AAAAAAAAAAAAAAAAAmAIAAGRycy9kb3ducmV2&#10;LnhtbFBLBQYAAAAABAAEAPUAAACDAwAAAAA=&#10;" filled="f" stroked="f" strokeweight="1.5pt">
                  <v:textbox inset="1pt,1pt,1pt,1pt">
                    <w:txbxContent>
                      <w:p w:rsidR="00343F39" w:rsidRDefault="00343F39">
                        <w:pPr>
                          <w:spacing w:before="120" w:after="60"/>
                          <w:rPr>
                            <w:rFonts w:ascii="Arial" w:hAnsi="Arial"/>
                            <w:sz w:val="18"/>
                          </w:rPr>
                        </w:pPr>
                        <w:r>
                          <w:rPr>
                            <w:rFonts w:ascii="Arial" w:hAnsi="Arial"/>
                            <w:b/>
                            <w:sz w:val="18"/>
                            <w:u w:val="single"/>
                          </w:rPr>
                          <w:t>STOP:</w:t>
                        </w:r>
                        <w:r>
                          <w:rPr>
                            <w:rFonts w:ascii="Arial" w:hAnsi="Arial"/>
                            <w:sz w:val="18"/>
                          </w:rPr>
                          <w:t xml:space="preserve"> Damage to the vehicle may occur.  Do not proceed until process has been complied with.</w:t>
                        </w:r>
                      </w:p>
                      <w:p w:rsidR="00343F39" w:rsidRDefault="00343F39">
                        <w:pPr>
                          <w:spacing w:after="60"/>
                          <w:rPr>
                            <w:rFonts w:ascii="Arial" w:hAnsi="Arial"/>
                            <w:sz w:val="18"/>
                          </w:rPr>
                        </w:pPr>
                        <w:r>
                          <w:rPr>
                            <w:rFonts w:ascii="Arial" w:hAnsi="Arial"/>
                            <w:b/>
                            <w:sz w:val="18"/>
                            <w:u w:val="single"/>
                          </w:rPr>
                          <w:t>OPERATOR SAFETY:</w:t>
                        </w:r>
                        <w:r>
                          <w:rPr>
                            <w:rFonts w:ascii="Arial" w:hAnsi="Arial"/>
                            <w:sz w:val="18"/>
                          </w:rPr>
                          <w:t xml:space="preserve"> Use caution to avoid risk of injury.</w:t>
                        </w:r>
                      </w:p>
                      <w:p w:rsidR="00343F39" w:rsidRDefault="00343F39">
                        <w:pPr>
                          <w:spacing w:after="60"/>
                          <w:rPr>
                            <w:rFonts w:ascii="Arial" w:hAnsi="Arial"/>
                            <w:sz w:val="18"/>
                          </w:rPr>
                        </w:pPr>
                        <w:r>
                          <w:rPr>
                            <w:rFonts w:ascii="Arial" w:hAnsi="Arial"/>
                            <w:b/>
                            <w:sz w:val="18"/>
                            <w:u w:val="single"/>
                          </w:rPr>
                          <w:t>CAUTION:</w:t>
                        </w:r>
                        <w:r>
                          <w:rPr>
                            <w:rFonts w:ascii="Arial" w:hAnsi="Arial"/>
                            <w:sz w:val="18"/>
                          </w:rPr>
                          <w:t xml:space="preserve"> A process that must be carefully observed in order to reduce the risk of damage to the accessory/vehicle and to ensure a quality installation.</w:t>
                        </w:r>
                      </w:p>
                      <w:p w:rsidR="00343F39" w:rsidRDefault="00343F39">
                        <w:pPr>
                          <w:spacing w:after="60"/>
                          <w:rPr>
                            <w:rFonts w:ascii="Arial" w:hAnsi="Arial"/>
                            <w:sz w:val="18"/>
                          </w:rPr>
                        </w:pPr>
                        <w:r>
                          <w:rPr>
                            <w:rFonts w:ascii="Arial" w:hAnsi="Arial"/>
                            <w:b/>
                            <w:sz w:val="18"/>
                            <w:u w:val="single"/>
                          </w:rPr>
                          <w:t>TOOLS &amp; EQUIPMENT:</w:t>
                        </w:r>
                        <w:r>
                          <w:rPr>
                            <w:rFonts w:ascii="Arial" w:hAnsi="Arial"/>
                            <w:sz w:val="18"/>
                          </w:rPr>
                          <w:t xml:space="preserve"> Used in Figures calls out the specific tools and equipment recommended for this process.</w:t>
                        </w:r>
                      </w:p>
                      <w:p w:rsidR="00343F39" w:rsidRDefault="00343F39">
                        <w:pPr>
                          <w:spacing w:after="60"/>
                          <w:rPr>
                            <w:rFonts w:ascii="Arial" w:hAnsi="Arial"/>
                            <w:sz w:val="18"/>
                          </w:rPr>
                        </w:pPr>
                        <w:r>
                          <w:rPr>
                            <w:rFonts w:ascii="Arial" w:hAnsi="Arial"/>
                            <w:b/>
                            <w:sz w:val="18"/>
                            <w:u w:val="single"/>
                          </w:rPr>
                          <w:t>REVISION MARK:</w:t>
                        </w:r>
                        <w:r>
                          <w:rPr>
                            <w:rFonts w:ascii="Arial" w:hAnsi="Arial"/>
                            <w:sz w:val="18"/>
                          </w:rPr>
                          <w:t xml:space="preserve"> This mark highlights a change in installation with respect to previous issue.</w:t>
                        </w:r>
                        <w:r>
                          <w:rPr>
                            <w:rFonts w:ascii="Arial" w:hAnsi="Arial"/>
                            <w:sz w:val="18"/>
                          </w:rPr>
                          <w:br/>
                        </w:r>
                        <w:r>
                          <w:rPr>
                            <w:rFonts w:ascii="Arial" w:hAnsi="Arial"/>
                            <w:sz w:val="18"/>
                          </w:rPr>
                          <w:br/>
                        </w:r>
                        <w:r>
                          <w:rPr>
                            <w:rFonts w:ascii="Arial" w:hAnsi="Arial"/>
                            <w:b/>
                            <w:sz w:val="18"/>
                            <w:u w:val="single"/>
                          </w:rPr>
                          <w:t>SAFETY TORQUE:</w:t>
                        </w:r>
                        <w:r>
                          <w:rPr>
                            <w:rFonts w:ascii="Arial" w:hAnsi="Arial"/>
                            <w:sz w:val="18"/>
                          </w:rPr>
                          <w:t xml:space="preserve"> This mark indicates that torque is related to safety.</w:t>
                        </w:r>
                      </w:p>
                    </w:txbxContent>
                  </v:textbox>
                </v:rect>
                <v:shape id="Picture 87" o:spid="_x0000_s1029" type="#_x0000_t75" alt="stop_2" style="position:absolute;left:6364;top:4034;width:346;height: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mI1+/AAAA2wAAAA8AAABkcnMvZG93bnJldi54bWxEj82KAjEQhO+C7xBa8KaJ4h+jUUQQFE+6&#10;+wDNpOcHJ50hiTq+vVlY8FhU1VfUZtfZRjzJh9qxhslYgSDOnam51PD7cxytQISIbLBxTBreFGC3&#10;7fc2mBn34is9b7EUCcIhQw1VjG0mZcgrshjGriVOXuG8xZikL6Xx+Epw28ipUgtpsea0UGFLh4ry&#10;++1hNSz9I/pLTv69UsbcVTEv5oez1sNBt1+DiNTFb/i/fTIaZlP4+5J+gN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ZiNfvwAAANsAAAAPAAAAAAAAAAAAAAAAAJ8CAABk&#10;cnMvZG93bnJldi54bWxQSwUGAAAAAAQABAD3AAAAiwMAAAAA&#10;">
                  <v:imagedata r:id="rId19" o:title="stop_2"/>
                </v:shape>
                <v:shape id="Picture 88" o:spid="_x0000_s1030" type="#_x0000_t75" alt="safety_2" style="position:absolute;left:6357;top:4526;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j9L3EAAAA2wAAAA8AAABkcnMvZG93bnJldi54bWxEj0FrwkAUhO8F/8PyhF5EN61aJHWVkirt&#10;UVPR6yP7mgSzb8Pu1sT++q4g9DjMzDfMct2bRlzI+dqygqdJAoK4sLrmUsHhaztegPABWWNjmRRc&#10;ycN6NXhYYqptx3u65KEUEcI+RQVVCG0qpS8qMugntiWO3rd1BkOUrpTaYRfhppHPSfIiDdYcFyps&#10;KauoOOc/RoH7OGaWkvnpLA+jbvO7y9/zJlPqcdi/vYII1If/8L39qRXMpnD7En+AXP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2j9L3EAAAA2wAAAA8AAAAAAAAAAAAAAAAA&#10;nwIAAGRycy9kb3ducmV2LnhtbFBLBQYAAAAABAAEAPcAAACQAwAAAAA=&#10;">
                  <v:imagedata r:id="rId20" o:title="safety_2"/>
                </v:shape>
                <v:shape id="Picture 89" o:spid="_x0000_s1031" type="#_x0000_t75" alt="caution_2" style="position:absolute;left:6357;top:5005;width:360;height:3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qvF/EAAAA2wAAAA8AAABkcnMvZG93bnJldi54bWxEj0+LwjAUxO8LfofwBG9r6p8V6RpFBMuC&#10;B1Hr/dG8bbvbvJQkat1Pb4QFj8PM/IZZrDrTiCs5X1tWMBomIIgLq2suFeSn7fschA/IGhvLpOBO&#10;HlbL3tsCU21vfKDrMZQiQtinqKAKoU2l9EVFBv3QtsTR+7bOYIjSlVI7vEW4aeQ4SWbSYM1xocKW&#10;NhUVv8eLUZD95esPOQrtpPnZHfauzu7nPFNq0O/WnyACdeEV/m9/aQXTKTy/x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RqvF/EAAAA2wAAAA8AAAAAAAAAAAAAAAAA&#10;nwIAAGRycy9kb3ducmV2LnhtbFBLBQYAAAAABAAEAPcAAACQAwAAAAA=&#10;">
                  <v:imagedata r:id="rId21" o:title="caution_2"/>
                </v:shape>
                <v:shape id="Picture 90" o:spid="_x0000_s1032" type="#_x0000_t75" alt="tool" style="position:absolute;left:6342;top:5639;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RQuzDAAAA2wAAAA8AAABkcnMvZG93bnJldi54bWxEj91qwkAUhO+FvsNyCt7pxp8Uia5ShIAI&#10;RWrb+2P2mKRmz4bdNca37woFL4eZ+YZZbXrTiI6cry0rmIwTEMSF1TWXCr6/8tEChA/IGhvLpOBO&#10;Hjbrl8EKM21v/EndMZQiQthnqKAKoc2k9EVFBv3YtsTRO1tnMETpSqkd3iLcNHKaJG/SYM1xocKW&#10;thUVl+PVKOguJ5odJmnq8v38t0jlz0egXKnha/++BBGoD8/wf3unFcxTeHyJ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FC7MMAAADbAAAADwAAAAAAAAAAAAAAAACf&#10;AgAAZHJzL2Rvd25yZXYueG1sUEsFBgAAAAAEAAQA9wAAAI8DAAAAAA==&#10;">
                  <v:imagedata r:id="rId22" o:title="tool"/>
                </v:shape>
                <v:group id="Group 91" o:spid="_x0000_s1033" style="position:absolute;left:6500;top:6325;width:74;height:360" coordorigin="6981,12325" coordsize="95,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o:lock v:ext="edit" aspectratio="t"/>
                  <v:line id="Line 92" o:spid="_x0000_s1034" style="position:absolute;visibility:visible;mso-wrap-style:square" from="6981,12325" to="6981,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UpIsMAAADbAAAADwAAAGRycy9kb3ducmV2LnhtbESPQWvCQBSE7wX/w/IEb3VjkVbSbKQI&#10;Qg56MBW9PrKv2dDs25jd6vrv3UKhx2Hmm2GKdbS9uNLoO8cKFvMMBHHjdMetguPn9nkFwgdkjb1j&#10;UnAnD+ty8lRgrt2ND3StQytSCfscFZgQhlxK3xiy6OduIE7elxsthiTHVuoRb6nc9vIly16lxY7T&#10;gsGBNoaa7/rHKljuK6PPced3h6w6UXdZbi61U2o2jR/vIALF8B/+oyuduDf4/ZJ+gCw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lKSLDAAAA2wAAAA8AAAAAAAAAAAAA&#10;AAAAoQIAAGRycy9kb3ducmV2LnhtbFBLBQYAAAAABAAEAPkAAACRAwAAAAA=&#10;" strokeweight="2.25pt"/>
                  <v:line id="Line 93" o:spid="_x0000_s1035" style="position:absolute;visibility:visible;mso-wrap-style:square" from="7076,12325" to="7076,127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q9UL8AAADbAAAADwAAAGRycy9kb3ducmV2LnhtbERPTWvCQBC9F/wPywjedGORItFVRBBy&#10;0INR2uuQHbPB7GzMbjX9951DocfH+15vB9+qJ/WxCWxgPstAEVfBNlwbuF4O0yWomJAttoHJwA9F&#10;2G5Gb2vMbXjxmZ5lqpWEcMzRgEupy7WOlSOPcRY6YuFuofeYBPa1tj2+JNy3+j3LPrTHhqXBYUd7&#10;R9W9/PYGFqfC2a/hGI/nrPik5rHYP8pgzGQ87FagEg3pX/znLqz4ZKx8kR+gN7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Hq9UL8AAADbAAAADwAAAAAAAAAAAAAAAACh&#10;AgAAZHJzL2Rvd25yZXYueG1sUEsFBgAAAAAEAAQA+QAAAI0DAAAAAA==&#10;" strokeweight="2.25pt"/>
                </v:group>
                <v:rect id="Rectangle 85" o:spid="_x0000_s1036" style="position:absolute;left:6260;top:3865;width:4968;height: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R7t8UA&#10;AADbAAAADwAAAGRycy9kb3ducmV2LnhtbESPQWsCMRSE7wX/Q3iCl6LZioiuRhGhUGihdFXQ2yN5&#10;7i5uXrZJquu/bwoFj8PMfMMs151txJV8qB0reBllIIi1MzWXCva71+EMRIjIBhvHpOBOAdar3tMS&#10;c+Nu/EXXIpYiQTjkqKCKsc2lDLoii2HkWuLknZ23GJP0pTQebwluGznOsqm0WHNaqLClbUX6UvxY&#10;Bc+TqTWH4/fdn4r34+FzpjcfQSs16HebBYhIXXyE/9tvRsFkDn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xHu3xQAAANsAAAAPAAAAAAAAAAAAAAAAAJgCAABkcnMv&#10;ZG93bnJldi54bWxQSwUGAAAAAAQABAD1AAAAigMAAAAA&#10;" filled="f" strokeweight="1.5pt"/>
              </v:group>
            </w:pict>
          </mc:Fallback>
        </mc:AlternateContent>
      </w:r>
    </w:p>
    <w:p w:rsidR="0000243D" w:rsidRDefault="0000243D"/>
    <w:p w:rsidR="0000243D" w:rsidRDefault="0000243D">
      <w:pPr>
        <w:pStyle w:val="Header"/>
        <w:tabs>
          <w:tab w:val="clear" w:pos="4320"/>
          <w:tab w:val="clear" w:pos="8640"/>
        </w:tabs>
        <w:sectPr w:rsidR="0000243D">
          <w:type w:val="continuous"/>
          <w:pgSz w:w="12240" w:h="15840"/>
          <w:pgMar w:top="1296" w:right="1008" w:bottom="936" w:left="1008" w:header="576" w:footer="720" w:gutter="0"/>
          <w:cols w:num="2" w:space="288"/>
          <w:docGrid w:linePitch="360"/>
        </w:sectPr>
      </w:pPr>
    </w:p>
    <w:p w:rsidR="009033A8" w:rsidRDefault="001C793B">
      <w:pPr>
        <w:rPr>
          <w:sz w:val="20"/>
        </w:rPr>
      </w:pPr>
      <w:r>
        <w:rPr>
          <w:noProof/>
          <w:sz w:val="20"/>
        </w:rPr>
        <w:lastRenderedPageBreak/>
        <mc:AlternateContent>
          <mc:Choice Requires="wpg">
            <w:drawing>
              <wp:anchor distT="0" distB="0" distL="114300" distR="114300" simplePos="0" relativeHeight="251674112" behindDoc="0" locked="1" layoutInCell="1" allowOverlap="1">
                <wp:simplePos x="0" y="0"/>
                <wp:positionH relativeFrom="column">
                  <wp:posOffset>-3147695</wp:posOffset>
                </wp:positionH>
                <wp:positionV relativeFrom="paragraph">
                  <wp:posOffset>5249545</wp:posOffset>
                </wp:positionV>
                <wp:extent cx="6372860" cy="2861945"/>
                <wp:effectExtent l="19050" t="19050" r="27940" b="14605"/>
                <wp:wrapNone/>
                <wp:docPr id="35" name="Group 35"/>
                <wp:cNvGraphicFramePr/>
                <a:graphic xmlns:a="http://schemas.openxmlformats.org/drawingml/2006/main">
                  <a:graphicData uri="http://schemas.microsoft.com/office/word/2010/wordprocessingGroup">
                    <wpg:wgp>
                      <wpg:cNvGrpSpPr/>
                      <wpg:grpSpPr>
                        <a:xfrm>
                          <a:off x="0" y="0"/>
                          <a:ext cx="6372860" cy="2861945"/>
                          <a:chOff x="0" y="0"/>
                          <a:chExt cx="6377354" cy="2860431"/>
                        </a:xfrm>
                      </wpg:grpSpPr>
                      <pic:pic xmlns:pic="http://schemas.openxmlformats.org/drawingml/2006/picture">
                        <pic:nvPicPr>
                          <pic:cNvPr id="33" name="Picture 3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7354" cy="2860431"/>
                          </a:xfrm>
                          <a:prstGeom prst="rect">
                            <a:avLst/>
                          </a:prstGeom>
                          <a:ln>
                            <a:solidFill>
                              <a:schemeClr val="tx1"/>
                            </a:solidFill>
                          </a:ln>
                        </pic:spPr>
                      </pic:pic>
                      <wps:wsp>
                        <wps:cNvPr id="34" name="Text Box 98"/>
                        <wps:cNvSpPr txBox="1">
                          <a:spLocks noChangeArrowheads="1"/>
                        </wps:cNvSpPr>
                        <wps:spPr bwMode="auto">
                          <a:xfrm>
                            <a:off x="46916" y="2554279"/>
                            <a:ext cx="2064559" cy="291733"/>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Pr="001C793B" w:rsidRDefault="00343F39" w:rsidP="001C793B">
                              <w:pPr>
                                <w:rPr>
                                  <w:rStyle w:val="TextCalloutChar"/>
                                </w:rPr>
                              </w:pPr>
                              <w:r w:rsidRPr="001C793B">
                                <w:rPr>
                                  <w:rStyle w:val="TextCalloutChar"/>
                                </w:rPr>
                                <w:t>RHS side step exploded assembly</w:t>
                              </w:r>
                            </w:p>
                            <w:p w:rsidR="00343F39" w:rsidRPr="001C793B" w:rsidRDefault="00343F39" w:rsidP="001C793B">
                              <w:pPr>
                                <w:rPr>
                                  <w:rStyle w:val="TextCalloutChar"/>
                                </w:rPr>
                              </w:pPr>
                              <w:r w:rsidRPr="001C793B">
                                <w:rPr>
                                  <w:rStyle w:val="TextCalloutChar"/>
                                </w:rPr>
                                <w:t>LHS assembly symmetrically opposite</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5" o:spid="_x0000_s1037" style="position:absolute;margin-left:-247.85pt;margin-top:413.35pt;width:501.8pt;height:225.35pt;z-index:251674112;mso-width-relative:margin;mso-height-relative:margin" coordsize="63773,286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aAAgB&#10;AQAAPwD9/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">
                <v:shape id="Picture 33" o:spid="_x0000_s1038" type="#_x0000_t75" style="position:absolute;width:63773;height:28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3WpjFAAAA2wAAAA8AAABkcnMvZG93bnJldi54bWxEj09rwkAUxO+FfoflFbw1myoNEl1F+gei&#10;l9LUi7dH9plEs2/D7laTb98VCh6HmfkNs1wPphMXcr61rOAlSUEQV1a3XCvY/3w+z0H4gKyxs0wK&#10;RvKwXj0+LDHX9srfdClDLSKEfY4KmhD6XEpfNWTQJ7Ynjt7ROoMhSldL7fAa4aaT0zTNpMGW40KD&#10;Pb01VJ3LX6PgC08uO061+dgeTrvsvX4txvlBqcnTsFmACDSEe/i/XWgFsxncvsQfIF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d1qYxQAAANsAAAAPAAAAAAAAAAAAAAAA&#10;AJ8CAABkcnMvZG93bnJldi54bWxQSwUGAAAAAAQABAD3AAAAkQMAAAAA&#10;" stroked="t" strokecolor="black [3213]">
                  <v:imagedata r:id="rId24" o:title=""/>
                  <v:path arrowok="t"/>
                </v:shape>
                <v:shapetype id="_x0000_t202" coordsize="21600,21600" o:spt="202" path="m,l,21600r21600,l21600,xe">
                  <v:stroke joinstyle="miter"/>
                  <v:path gradientshapeok="t" o:connecttype="rect"/>
                </v:shapetype>
                <v:shape id="Text Box 98" o:spid="_x0000_s1039" type="#_x0000_t202" style="position:absolute;left:469;top:25542;width:20645;height:2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vfecQA&#10;AADbAAAADwAAAGRycy9kb3ducmV2LnhtbESPQWvCQBSE74L/YXlCL1I3tlJsmo2oIPQSStMeenxk&#10;X5PU7Nuwu5r4712h4HGYmW+YbDOaTpzJ+dayguUiAUFcWd1yreD76/C4BuEDssbOMim4kIdNPp1k&#10;mGo78Cedy1CLCGGfooImhD6V0lcNGfQL2xNH79c6gyFKV0vtcIhw08mnJHmRBluOCw32tG+oOpYn&#10;o8DSsHd/rz99UWz9x7ouxrk2O6UeZuP2DUSgMdzD/+13reB5Bb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L33nEAAAA2wAAAA8AAAAAAAAAAAAAAAAAmAIAAGRycy9k&#10;b3ducmV2LnhtbFBLBQYAAAAABAAEAPUAAACJAwAAAAA=&#10;" stroked="f" strokeweight="2.25pt">
                  <v:stroke startarrowwidth="narrow" startarrowlength="short" endarrowwidth="narrow" endarrowlength="short"/>
                  <v:textbox inset="0,0,0,0">
                    <w:txbxContent>
                      <w:p w:rsidR="00343F39" w:rsidRPr="001C793B" w:rsidRDefault="00343F39" w:rsidP="001C793B">
                        <w:pPr>
                          <w:rPr>
                            <w:rStyle w:val="TextCalloutChar"/>
                          </w:rPr>
                        </w:pPr>
                        <w:r w:rsidRPr="001C793B">
                          <w:rPr>
                            <w:rStyle w:val="TextCalloutChar"/>
                          </w:rPr>
                          <w:t>RHS side step exploded assembly</w:t>
                        </w:r>
                      </w:p>
                      <w:p w:rsidR="00343F39" w:rsidRPr="001C793B" w:rsidRDefault="00343F39" w:rsidP="001C793B">
                        <w:pPr>
                          <w:rPr>
                            <w:rStyle w:val="TextCalloutChar"/>
                          </w:rPr>
                        </w:pPr>
                        <w:r w:rsidRPr="001C793B">
                          <w:rPr>
                            <w:rStyle w:val="TextCalloutChar"/>
                          </w:rPr>
                          <w:t>LHS assembly symmetrically opposite</w:t>
                        </w:r>
                      </w:p>
                    </w:txbxContent>
                  </v:textbox>
                </v:shape>
                <w10:anchorlock/>
              </v:group>
            </w:pict>
          </mc:Fallback>
        </mc:AlternateContent>
      </w:r>
      <w:r w:rsidR="009033A8">
        <w:rPr>
          <w:noProof/>
          <w:sz w:val="20"/>
        </w:rPr>
        <w:drawing>
          <wp:anchor distT="0" distB="0" distL="114300" distR="114300" simplePos="0" relativeHeight="251671040" behindDoc="1" locked="1" layoutInCell="1" allowOverlap="1">
            <wp:simplePos x="0" y="0"/>
            <wp:positionH relativeFrom="column">
              <wp:posOffset>-1947545</wp:posOffset>
            </wp:positionH>
            <wp:positionV relativeFrom="paragraph">
              <wp:posOffset>433070</wp:posOffset>
            </wp:positionV>
            <wp:extent cx="4114800" cy="4114800"/>
            <wp:effectExtent l="19050" t="19050" r="19050" b="190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a.jpg"/>
                    <pic:cNvPicPr/>
                  </pic:nvPicPr>
                  <pic:blipFill>
                    <a:blip r:embed="rId25">
                      <a:extLst>
                        <a:ext uri="{28A0092B-C50C-407E-A947-70E740481C1C}">
                          <a14:useLocalDpi xmlns:a14="http://schemas.microsoft.com/office/drawing/2010/main" val="0"/>
                        </a:ext>
                      </a:extLst>
                    </a:blip>
                    <a:stretch>
                      <a:fillRect/>
                    </a:stretch>
                  </pic:blipFill>
                  <pic:spPr>
                    <a:xfrm>
                      <a:off x="0" y="0"/>
                      <a:ext cx="4114800" cy="41148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33A8">
        <w:rPr>
          <w:sz w:val="20"/>
        </w:rPr>
        <w:br w:type="page"/>
      </w:r>
    </w:p>
    <w:p w:rsidR="00E66FDA" w:rsidRPr="00E66FDA" w:rsidRDefault="00E66FDA" w:rsidP="00E66FDA">
      <w:pPr>
        <w:ind w:left="-5112"/>
        <w:rPr>
          <w:b/>
        </w:rPr>
      </w:pPr>
      <w:r w:rsidRPr="00E66FDA">
        <w:rPr>
          <w:b/>
        </w:rPr>
        <w:lastRenderedPageBreak/>
        <w:t>General Notes</w:t>
      </w:r>
    </w:p>
    <w:p w:rsidR="00E66FDA" w:rsidRPr="00E66FDA" w:rsidRDefault="00E66FDA" w:rsidP="00E66FDA">
      <w:pPr>
        <w:ind w:left="-5112"/>
        <w:rPr>
          <w:sz w:val="20"/>
        </w:rPr>
      </w:pPr>
    </w:p>
    <w:p w:rsidR="00E66FDA" w:rsidRPr="00E66FDA" w:rsidRDefault="00E66FDA" w:rsidP="00E66FDA">
      <w:pPr>
        <w:pStyle w:val="ListParagraph"/>
        <w:numPr>
          <w:ilvl w:val="0"/>
          <w:numId w:val="9"/>
        </w:numPr>
        <w:rPr>
          <w:sz w:val="20"/>
        </w:rPr>
      </w:pPr>
      <w:r w:rsidRPr="00E66FDA">
        <w:rPr>
          <w:sz w:val="20"/>
        </w:rPr>
        <w:t>Place these instructions in vehicle’s glove box after installation is complete.</w:t>
      </w:r>
    </w:p>
    <w:p w:rsidR="00E66FDA" w:rsidRPr="00E66FDA" w:rsidRDefault="00E66FDA" w:rsidP="00E66FDA">
      <w:pPr>
        <w:pStyle w:val="ListParagraph"/>
        <w:numPr>
          <w:ilvl w:val="0"/>
          <w:numId w:val="9"/>
        </w:numPr>
        <w:rPr>
          <w:sz w:val="20"/>
        </w:rPr>
      </w:pPr>
      <w:r w:rsidRPr="00E66FDA">
        <w:rPr>
          <w:sz w:val="20"/>
        </w:rPr>
        <w:t xml:space="preserve">Please read these instructions carefully before installation, paying special attention to all Notice &amp; Caution notes. </w:t>
      </w:r>
    </w:p>
    <w:p w:rsidR="00E66FDA" w:rsidRPr="00E66FDA" w:rsidRDefault="00E66FDA" w:rsidP="00E66FDA">
      <w:pPr>
        <w:pStyle w:val="ListParagraph"/>
        <w:numPr>
          <w:ilvl w:val="0"/>
          <w:numId w:val="9"/>
        </w:numPr>
        <w:rPr>
          <w:sz w:val="20"/>
        </w:rPr>
      </w:pPr>
      <w:r w:rsidRPr="00E66FDA">
        <w:rPr>
          <w:sz w:val="20"/>
        </w:rPr>
        <w:t>Failure to do so may result in damaged parts or injury to the installer or customer.</w:t>
      </w:r>
    </w:p>
    <w:p w:rsidR="00E66FDA" w:rsidRPr="00E66FDA" w:rsidRDefault="00E66FDA" w:rsidP="00E66FDA">
      <w:pPr>
        <w:pStyle w:val="ListParagraph"/>
        <w:numPr>
          <w:ilvl w:val="0"/>
          <w:numId w:val="9"/>
        </w:numPr>
        <w:rPr>
          <w:sz w:val="20"/>
        </w:rPr>
      </w:pPr>
      <w:r w:rsidRPr="00E66FDA">
        <w:rPr>
          <w:sz w:val="20"/>
        </w:rPr>
        <w:t>It is recommended that this accessory is fitted only by a qualified Lexus technician.</w:t>
      </w:r>
    </w:p>
    <w:p w:rsidR="00E66FDA" w:rsidRPr="00E66FDA" w:rsidRDefault="00E66FDA" w:rsidP="00E66FDA">
      <w:pPr>
        <w:pStyle w:val="ListParagraph"/>
        <w:numPr>
          <w:ilvl w:val="0"/>
          <w:numId w:val="9"/>
        </w:numPr>
        <w:rPr>
          <w:sz w:val="20"/>
        </w:rPr>
      </w:pPr>
      <w:r w:rsidRPr="00E66FDA">
        <w:rPr>
          <w:sz w:val="20"/>
        </w:rPr>
        <w:t>Ensure all recyclable discarded vehicle or accessory components and packaging are rec</w:t>
      </w:r>
      <w:r>
        <w:rPr>
          <w:sz w:val="20"/>
        </w:rPr>
        <w:t xml:space="preserve">ycled following local recycling </w:t>
      </w:r>
      <w:r w:rsidRPr="00E66FDA">
        <w:rPr>
          <w:sz w:val="20"/>
        </w:rPr>
        <w:t>regulations.</w:t>
      </w:r>
    </w:p>
    <w:p w:rsidR="00E66FDA" w:rsidRPr="00E66FDA" w:rsidRDefault="00E66FDA" w:rsidP="00E66FDA">
      <w:pPr>
        <w:ind w:left="-5112"/>
        <w:rPr>
          <w:sz w:val="20"/>
        </w:rPr>
      </w:pPr>
    </w:p>
    <w:p w:rsidR="00E66FDA" w:rsidRPr="00E66FDA" w:rsidRDefault="00E66FDA" w:rsidP="00E66FDA">
      <w:pPr>
        <w:ind w:left="-5112"/>
        <w:rPr>
          <w:sz w:val="20"/>
        </w:rPr>
      </w:pPr>
    </w:p>
    <w:p w:rsidR="00E66FDA" w:rsidRPr="00E66FDA" w:rsidRDefault="00E66FDA" w:rsidP="00E66FDA">
      <w:pPr>
        <w:ind w:left="-5112"/>
        <w:rPr>
          <w:b/>
        </w:rPr>
      </w:pPr>
      <w:r w:rsidRPr="00E66FDA">
        <w:rPr>
          <w:b/>
        </w:rPr>
        <w:t>General Vehicle and Accessory Warranty Notes and Cautions</w:t>
      </w:r>
    </w:p>
    <w:p w:rsidR="00E66FDA" w:rsidRPr="00E66FDA" w:rsidRDefault="00E66FDA" w:rsidP="00E66FDA">
      <w:pPr>
        <w:ind w:left="-5112"/>
        <w:rPr>
          <w:sz w:val="20"/>
        </w:rPr>
      </w:pPr>
    </w:p>
    <w:p w:rsidR="00E66FDA" w:rsidRPr="00E66FDA" w:rsidRDefault="00E66FDA" w:rsidP="00E66FDA">
      <w:pPr>
        <w:pStyle w:val="ListParagraph"/>
        <w:numPr>
          <w:ilvl w:val="0"/>
          <w:numId w:val="10"/>
        </w:numPr>
        <w:rPr>
          <w:sz w:val="20"/>
        </w:rPr>
      </w:pPr>
      <w:r w:rsidRPr="00E66FDA">
        <w:rPr>
          <w:sz w:val="20"/>
        </w:rPr>
        <w:t>Do not fit this Side Step to any other vehicle.</w:t>
      </w:r>
    </w:p>
    <w:p w:rsidR="00E66FDA" w:rsidRPr="00E66FDA" w:rsidRDefault="00E66FDA" w:rsidP="00E66FDA">
      <w:pPr>
        <w:pStyle w:val="ListParagraph"/>
        <w:numPr>
          <w:ilvl w:val="0"/>
          <w:numId w:val="10"/>
        </w:numPr>
        <w:rPr>
          <w:sz w:val="20"/>
        </w:rPr>
      </w:pPr>
      <w:r w:rsidRPr="00E66FDA">
        <w:rPr>
          <w:sz w:val="20"/>
        </w:rPr>
        <w:t>Do not repair or modify the Side Step or its mounting hardware in any way - repair or modification can result in non-compliance with Regulatory Requirements and may effect proper operation of the airbag resulting in serious injury.</w:t>
      </w:r>
    </w:p>
    <w:p w:rsidR="00E66FDA" w:rsidRPr="00E66FDA" w:rsidRDefault="00E66FDA" w:rsidP="00E66FDA">
      <w:pPr>
        <w:pStyle w:val="ListParagraph"/>
        <w:numPr>
          <w:ilvl w:val="0"/>
          <w:numId w:val="10"/>
        </w:numPr>
        <w:rPr>
          <w:sz w:val="20"/>
        </w:rPr>
      </w:pPr>
      <w:r w:rsidRPr="00E66FDA">
        <w:rPr>
          <w:sz w:val="20"/>
        </w:rPr>
        <w:t>Do not remove the label from the Side Step.</w:t>
      </w:r>
    </w:p>
    <w:p w:rsidR="00E66FDA" w:rsidRPr="00E66FDA" w:rsidRDefault="00E66FDA" w:rsidP="00E66FDA">
      <w:pPr>
        <w:pStyle w:val="ListParagraph"/>
        <w:numPr>
          <w:ilvl w:val="0"/>
          <w:numId w:val="10"/>
        </w:numPr>
        <w:rPr>
          <w:sz w:val="20"/>
        </w:rPr>
      </w:pPr>
      <w:r w:rsidRPr="00E66FDA">
        <w:rPr>
          <w:sz w:val="20"/>
        </w:rPr>
        <w:t>Do  not modify the vehicle in any way other than the manner specified in these fitting instructions. To do so may void the warranty.</w:t>
      </w:r>
    </w:p>
    <w:p w:rsidR="00E66FDA" w:rsidRPr="00E66FDA" w:rsidRDefault="00E66FDA" w:rsidP="00E66FDA">
      <w:pPr>
        <w:ind w:left="-5112"/>
        <w:rPr>
          <w:sz w:val="20"/>
        </w:rPr>
      </w:pPr>
    </w:p>
    <w:p w:rsidR="00E66FDA" w:rsidRPr="00E66FDA" w:rsidRDefault="00E66FDA" w:rsidP="00E66FDA">
      <w:pPr>
        <w:ind w:left="-5112"/>
        <w:rPr>
          <w:sz w:val="20"/>
        </w:rPr>
      </w:pPr>
    </w:p>
    <w:p w:rsidR="00E66FDA" w:rsidRPr="00E66FDA" w:rsidRDefault="00E66FDA" w:rsidP="00E66FDA">
      <w:pPr>
        <w:ind w:left="-5112"/>
        <w:rPr>
          <w:b/>
        </w:rPr>
      </w:pPr>
      <w:r w:rsidRPr="00E66FDA">
        <w:rPr>
          <w:b/>
        </w:rPr>
        <w:t>General Vehicle Notes and Cautions</w:t>
      </w:r>
    </w:p>
    <w:p w:rsidR="00E66FDA" w:rsidRPr="00E66FDA" w:rsidRDefault="00E66FDA" w:rsidP="00E66FDA">
      <w:pPr>
        <w:ind w:left="-5112"/>
        <w:rPr>
          <w:sz w:val="20"/>
        </w:rPr>
      </w:pPr>
    </w:p>
    <w:p w:rsidR="00E66FDA" w:rsidRPr="00E66FDA" w:rsidRDefault="00E66FDA" w:rsidP="00E66FDA">
      <w:pPr>
        <w:pStyle w:val="ListParagraph"/>
        <w:numPr>
          <w:ilvl w:val="0"/>
          <w:numId w:val="11"/>
        </w:numPr>
        <w:rPr>
          <w:sz w:val="20"/>
        </w:rPr>
      </w:pPr>
      <w:r w:rsidRPr="00E66FDA">
        <w:rPr>
          <w:sz w:val="20"/>
        </w:rPr>
        <w:t>If damage or concerns are identified that may interfere with the installation of the accessory, or affect the function or safety of the vehicle, inform the customer prior to proceeding with the installation.</w:t>
      </w:r>
    </w:p>
    <w:p w:rsidR="00E66FDA" w:rsidRPr="00E66FDA" w:rsidRDefault="00E66FDA" w:rsidP="00E66FDA">
      <w:pPr>
        <w:pStyle w:val="ListParagraph"/>
        <w:numPr>
          <w:ilvl w:val="0"/>
          <w:numId w:val="11"/>
        </w:numPr>
        <w:rPr>
          <w:sz w:val="20"/>
        </w:rPr>
      </w:pPr>
      <w:r w:rsidRPr="00E66FDA">
        <w:rPr>
          <w:sz w:val="20"/>
        </w:rPr>
        <w:t>Ensure special care is taken and the applicable repair manual is followed to prevent any damage to the vehicle.</w:t>
      </w:r>
    </w:p>
    <w:p w:rsidR="00E66FDA" w:rsidRPr="00E66FDA" w:rsidRDefault="00E66FDA" w:rsidP="00E66FDA">
      <w:pPr>
        <w:pStyle w:val="ListParagraph"/>
        <w:numPr>
          <w:ilvl w:val="0"/>
          <w:numId w:val="11"/>
        </w:numPr>
        <w:rPr>
          <w:sz w:val="20"/>
        </w:rPr>
      </w:pPr>
      <w:r w:rsidRPr="00E66FDA">
        <w:rPr>
          <w:sz w:val="20"/>
        </w:rPr>
        <w:t>Protect and safely store any vehicle components removed.</w:t>
      </w:r>
    </w:p>
    <w:p w:rsidR="00E66FDA" w:rsidRPr="00E66FDA" w:rsidRDefault="00E66FDA" w:rsidP="00E66FDA">
      <w:pPr>
        <w:ind w:left="-5112"/>
        <w:rPr>
          <w:sz w:val="20"/>
        </w:rPr>
      </w:pPr>
    </w:p>
    <w:p w:rsidR="00E66FDA" w:rsidRPr="00E66FDA" w:rsidRDefault="00E66FDA" w:rsidP="00E66FDA">
      <w:pPr>
        <w:ind w:left="-5112"/>
        <w:rPr>
          <w:sz w:val="20"/>
        </w:rPr>
      </w:pPr>
    </w:p>
    <w:p w:rsidR="00E66FDA" w:rsidRPr="00E66FDA" w:rsidRDefault="00E66FDA" w:rsidP="00E66FDA">
      <w:pPr>
        <w:ind w:left="-5112"/>
        <w:rPr>
          <w:b/>
        </w:rPr>
      </w:pPr>
      <w:r w:rsidRPr="00E66FDA">
        <w:rPr>
          <w:b/>
        </w:rPr>
        <w:t>General Accessory Notes and Cautions</w:t>
      </w:r>
    </w:p>
    <w:p w:rsidR="00E66FDA" w:rsidRPr="00E66FDA" w:rsidRDefault="00E66FDA" w:rsidP="00E66FDA">
      <w:pPr>
        <w:ind w:left="-5112"/>
        <w:rPr>
          <w:sz w:val="20"/>
        </w:rPr>
      </w:pPr>
    </w:p>
    <w:p w:rsidR="00E66FDA" w:rsidRPr="00E66FDA" w:rsidRDefault="00E66FDA" w:rsidP="00E66FDA">
      <w:pPr>
        <w:pStyle w:val="ListParagraph"/>
        <w:numPr>
          <w:ilvl w:val="0"/>
          <w:numId w:val="12"/>
        </w:numPr>
        <w:rPr>
          <w:sz w:val="20"/>
        </w:rPr>
      </w:pPr>
      <w:r w:rsidRPr="00E66FDA">
        <w:rPr>
          <w:sz w:val="20"/>
        </w:rPr>
        <w:t>It is advisable to seek assistance from another person when lifting heavy components</w:t>
      </w:r>
    </w:p>
    <w:p w:rsidR="00E66FDA" w:rsidRPr="00E66FDA" w:rsidRDefault="00E66FDA" w:rsidP="00E66FDA">
      <w:pPr>
        <w:pStyle w:val="ListParagraph"/>
        <w:numPr>
          <w:ilvl w:val="0"/>
          <w:numId w:val="12"/>
        </w:numPr>
        <w:rPr>
          <w:sz w:val="20"/>
        </w:rPr>
      </w:pPr>
      <w:r w:rsidRPr="00E66FDA">
        <w:rPr>
          <w:sz w:val="20"/>
        </w:rPr>
        <w:t>This accessory is only to be fitted to the vehicles listed on the front of this manual, do not use this product for any make or model not listed as it may render the vehicle unsafe to operate.</w:t>
      </w:r>
    </w:p>
    <w:p w:rsidR="00E66FDA" w:rsidRPr="00E66FDA" w:rsidRDefault="00E66FDA" w:rsidP="00E66FDA">
      <w:pPr>
        <w:pStyle w:val="ListParagraph"/>
        <w:numPr>
          <w:ilvl w:val="0"/>
          <w:numId w:val="12"/>
        </w:numPr>
        <w:rPr>
          <w:sz w:val="20"/>
        </w:rPr>
      </w:pPr>
      <w:r w:rsidRPr="00E66FDA">
        <w:rPr>
          <w:sz w:val="20"/>
        </w:rPr>
        <w:t>Fit the accessory only using the method outlined in these instructions, do not fit the accessory by any other method or attachment points.</w:t>
      </w:r>
    </w:p>
    <w:p w:rsidR="00E66FDA" w:rsidRPr="00E66FDA" w:rsidRDefault="00E66FDA" w:rsidP="00E66FDA">
      <w:pPr>
        <w:ind w:left="-5112"/>
        <w:rPr>
          <w:sz w:val="20"/>
        </w:rPr>
      </w:pPr>
    </w:p>
    <w:p w:rsidR="00E66FDA" w:rsidRPr="00E66FDA" w:rsidRDefault="00E66FDA" w:rsidP="00E66FDA">
      <w:pPr>
        <w:ind w:left="-5112"/>
        <w:rPr>
          <w:sz w:val="20"/>
        </w:rPr>
      </w:pPr>
    </w:p>
    <w:p w:rsidR="00E66FDA" w:rsidRPr="00E66FDA" w:rsidRDefault="00E66FDA" w:rsidP="00E66FDA">
      <w:pPr>
        <w:ind w:left="-5112"/>
        <w:rPr>
          <w:b/>
          <w:sz w:val="20"/>
        </w:rPr>
      </w:pPr>
      <w:r w:rsidRPr="00E66FDA">
        <w:rPr>
          <w:b/>
        </w:rPr>
        <w:t>Side Step Care Procedures</w:t>
      </w:r>
    </w:p>
    <w:p w:rsidR="00E66FDA" w:rsidRPr="00E66FDA" w:rsidRDefault="00E66FDA" w:rsidP="00E66FDA">
      <w:pPr>
        <w:ind w:left="-5112"/>
        <w:rPr>
          <w:sz w:val="20"/>
        </w:rPr>
      </w:pPr>
    </w:p>
    <w:p w:rsidR="00E66FDA" w:rsidRPr="00E66FDA" w:rsidRDefault="00E66FDA" w:rsidP="00E66FDA">
      <w:pPr>
        <w:pStyle w:val="ListParagraph"/>
        <w:numPr>
          <w:ilvl w:val="0"/>
          <w:numId w:val="13"/>
        </w:numPr>
        <w:rPr>
          <w:sz w:val="20"/>
        </w:rPr>
      </w:pPr>
      <w:r w:rsidRPr="00E66FDA">
        <w:rPr>
          <w:sz w:val="20"/>
        </w:rPr>
        <w:t>Daily Exposure to pollution in the air, road grime and corrosive environments such as sea side roads can affect the appearance and finish of the accessory.</w:t>
      </w:r>
    </w:p>
    <w:p w:rsidR="00E66FDA" w:rsidRPr="00E66FDA" w:rsidRDefault="00E66FDA" w:rsidP="00E66FDA">
      <w:pPr>
        <w:pStyle w:val="ListParagraph"/>
        <w:numPr>
          <w:ilvl w:val="0"/>
          <w:numId w:val="13"/>
        </w:numPr>
        <w:rPr>
          <w:sz w:val="20"/>
        </w:rPr>
      </w:pPr>
      <w:r w:rsidRPr="00E66FDA">
        <w:rPr>
          <w:sz w:val="20"/>
        </w:rPr>
        <w:t>Regularly wash the accessory using a reputable automotive wash detergent, rinse with fresh water and chamois dry.</w:t>
      </w:r>
    </w:p>
    <w:p w:rsidR="00E66FDA" w:rsidRPr="00E66FDA" w:rsidRDefault="00E66FDA" w:rsidP="00E66FDA">
      <w:pPr>
        <w:ind w:left="-5112"/>
        <w:rPr>
          <w:sz w:val="20"/>
        </w:rPr>
      </w:pPr>
    </w:p>
    <w:p w:rsidR="00E66FDA" w:rsidRPr="00E66FDA" w:rsidRDefault="00E66FDA" w:rsidP="00E66FDA">
      <w:pPr>
        <w:ind w:left="-5112"/>
        <w:rPr>
          <w:sz w:val="20"/>
        </w:rPr>
      </w:pPr>
    </w:p>
    <w:p w:rsidR="00E66FDA" w:rsidRPr="00E66FDA" w:rsidRDefault="00E66FDA" w:rsidP="00E66FDA">
      <w:pPr>
        <w:ind w:left="-5112"/>
        <w:rPr>
          <w:b/>
        </w:rPr>
      </w:pPr>
      <w:r w:rsidRPr="00E66FDA">
        <w:rPr>
          <w:b/>
        </w:rPr>
        <w:t>WARNING!</w:t>
      </w:r>
    </w:p>
    <w:p w:rsidR="00E66FDA" w:rsidRPr="00E66FDA" w:rsidRDefault="00E66FDA" w:rsidP="00E66FDA">
      <w:pPr>
        <w:ind w:left="-5112"/>
        <w:rPr>
          <w:sz w:val="20"/>
        </w:rPr>
      </w:pPr>
    </w:p>
    <w:p w:rsidR="00E66FDA" w:rsidRPr="00E66FDA" w:rsidRDefault="00E66FDA" w:rsidP="00E66FDA">
      <w:pPr>
        <w:pStyle w:val="ListParagraph"/>
        <w:numPr>
          <w:ilvl w:val="0"/>
          <w:numId w:val="14"/>
        </w:numPr>
        <w:rPr>
          <w:sz w:val="20"/>
        </w:rPr>
      </w:pPr>
      <w:r w:rsidRPr="00E66FDA">
        <w:rPr>
          <w:sz w:val="20"/>
        </w:rPr>
        <w:t>Do Not Use Harsh Chemicals, industrial Cleaners or solvents.</w:t>
      </w:r>
    </w:p>
    <w:p w:rsidR="00E66FDA" w:rsidRPr="00E66FDA" w:rsidRDefault="00E66FDA" w:rsidP="00E66FDA">
      <w:pPr>
        <w:pStyle w:val="ListParagraph"/>
        <w:numPr>
          <w:ilvl w:val="0"/>
          <w:numId w:val="14"/>
        </w:numPr>
        <w:rPr>
          <w:sz w:val="20"/>
        </w:rPr>
      </w:pPr>
      <w:r w:rsidRPr="00E66FDA">
        <w:rPr>
          <w:sz w:val="20"/>
        </w:rPr>
        <w:t>Do Not use abrasive compounds or abrasive cleaning tools</w:t>
      </w:r>
    </w:p>
    <w:p w:rsidR="00E66FDA" w:rsidRPr="00E66FDA" w:rsidRDefault="00E66FDA" w:rsidP="00E66FDA">
      <w:pPr>
        <w:pStyle w:val="ListParagraph"/>
        <w:numPr>
          <w:ilvl w:val="0"/>
          <w:numId w:val="14"/>
        </w:numPr>
        <w:rPr>
          <w:sz w:val="20"/>
        </w:rPr>
      </w:pPr>
      <w:r w:rsidRPr="00E66FDA">
        <w:rPr>
          <w:sz w:val="20"/>
        </w:rPr>
        <w:t xml:space="preserve">Use reputable cleaning products only, as recommended by the manufacturer. </w:t>
      </w:r>
    </w:p>
    <w:p w:rsidR="00E66FDA" w:rsidRDefault="00E66FDA">
      <w:pPr>
        <w:rPr>
          <w:sz w:val="20"/>
        </w:rPr>
      </w:pPr>
      <w:r>
        <w:rPr>
          <w:sz w:val="20"/>
        </w:rPr>
        <w:br w:type="page"/>
      </w:r>
    </w:p>
    <w:p w:rsidR="0000243D" w:rsidRDefault="0000243D" w:rsidP="00E66FDA">
      <w:pPr>
        <w:ind w:left="-5112"/>
        <w:rPr>
          <w:sz w:val="20"/>
        </w:rPr>
      </w:pPr>
      <w:r>
        <w:rPr>
          <w:sz w:val="20"/>
        </w:rPr>
        <w:lastRenderedPageBreak/>
        <w:t>Care must be taken when installing this accessory to ensure damage does not occur to the vehicle.  The installation of this accessory should follow approved guidelines to ensure a quality installation.</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These guidelines can be found in the </w:t>
      </w:r>
      <w:r>
        <w:rPr>
          <w:sz w:val="20"/>
        </w:rPr>
        <w:t>"</w:t>
      </w:r>
      <w:r>
        <w:rPr>
          <w:sz w:val="20"/>
          <w:szCs w:val="20"/>
        </w:rPr>
        <w:t>Accessory Installation Practices</w:t>
      </w:r>
      <w:r>
        <w:rPr>
          <w:sz w:val="20"/>
        </w:rPr>
        <w:t>"</w:t>
      </w:r>
      <w:r>
        <w:rPr>
          <w:sz w:val="20"/>
          <w:szCs w:val="20"/>
        </w:rPr>
        <w:t xml:space="preserve"> document.</w:t>
      </w:r>
    </w:p>
    <w:p w:rsidR="0000243D" w:rsidRDefault="0000243D">
      <w:pPr>
        <w:ind w:left="-5112" w:right="-36"/>
        <w:rPr>
          <w:sz w:val="20"/>
          <w:szCs w:val="20"/>
        </w:rPr>
      </w:pPr>
    </w:p>
    <w:p w:rsidR="0000243D" w:rsidRDefault="0000243D">
      <w:pPr>
        <w:ind w:left="-5112" w:right="-36"/>
        <w:rPr>
          <w:sz w:val="20"/>
          <w:szCs w:val="20"/>
        </w:rPr>
      </w:pPr>
      <w:r>
        <w:rPr>
          <w:sz w:val="20"/>
          <w:szCs w:val="20"/>
        </w:rPr>
        <w:t>This document covers such items as:-</w:t>
      </w:r>
    </w:p>
    <w:p w:rsidR="0000243D" w:rsidRDefault="0000243D">
      <w:pPr>
        <w:numPr>
          <w:ilvl w:val="0"/>
          <w:numId w:val="7"/>
        </w:numPr>
        <w:ind w:left="-4392" w:right="-43"/>
        <w:rPr>
          <w:sz w:val="20"/>
          <w:szCs w:val="20"/>
        </w:rPr>
      </w:pPr>
      <w:r>
        <w:rPr>
          <w:sz w:val="20"/>
          <w:szCs w:val="20"/>
        </w:rPr>
        <w:t>Vehicle Protection (use of covers and blankets, cleaning chemicals, etc.).</w:t>
      </w:r>
    </w:p>
    <w:p w:rsidR="0000243D" w:rsidRDefault="0000243D">
      <w:pPr>
        <w:numPr>
          <w:ilvl w:val="0"/>
          <w:numId w:val="7"/>
        </w:numPr>
        <w:ind w:left="-4392" w:right="-43"/>
        <w:rPr>
          <w:sz w:val="20"/>
          <w:szCs w:val="20"/>
        </w:rPr>
      </w:pPr>
      <w:r>
        <w:rPr>
          <w:sz w:val="20"/>
          <w:szCs w:val="20"/>
        </w:rPr>
        <w:t>Safety (eye protection, rechecking torque procedure, etc.).</w:t>
      </w:r>
    </w:p>
    <w:p w:rsidR="0000243D" w:rsidRDefault="0000243D">
      <w:pPr>
        <w:numPr>
          <w:ilvl w:val="0"/>
          <w:numId w:val="7"/>
        </w:numPr>
        <w:ind w:left="-4392" w:right="-43"/>
        <w:rPr>
          <w:sz w:val="20"/>
          <w:szCs w:val="20"/>
        </w:rPr>
      </w:pPr>
      <w:r>
        <w:rPr>
          <w:sz w:val="20"/>
          <w:szCs w:val="20"/>
        </w:rPr>
        <w:t>Vehicle Disassembly/Reassembly (panel removal, part storage, etc.).</w:t>
      </w:r>
    </w:p>
    <w:p w:rsidR="0000243D" w:rsidRDefault="0000243D">
      <w:pPr>
        <w:numPr>
          <w:ilvl w:val="0"/>
          <w:numId w:val="7"/>
        </w:numPr>
        <w:ind w:left="-4392" w:right="-43"/>
        <w:rPr>
          <w:sz w:val="20"/>
          <w:szCs w:val="20"/>
        </w:rPr>
      </w:pPr>
      <w:r>
        <w:rPr>
          <w:sz w:val="20"/>
          <w:szCs w:val="20"/>
        </w:rPr>
        <w:t>Electrical Component Disassembly/Reassembly (battery disconnection, connector removal, etc.).</w:t>
      </w:r>
    </w:p>
    <w:p w:rsidR="0000243D" w:rsidRDefault="0000243D">
      <w:pPr>
        <w:ind w:left="-5112" w:right="-36"/>
        <w:rPr>
          <w:sz w:val="20"/>
          <w:szCs w:val="20"/>
        </w:rPr>
      </w:pPr>
    </w:p>
    <w:p w:rsidR="0000243D" w:rsidRDefault="0000243D">
      <w:pPr>
        <w:ind w:left="-5112" w:right="-36"/>
        <w:rPr>
          <w:sz w:val="20"/>
          <w:szCs w:val="20"/>
        </w:rPr>
      </w:pPr>
      <w:r>
        <w:rPr>
          <w:sz w:val="20"/>
          <w:szCs w:val="20"/>
        </w:rPr>
        <w:t xml:space="preserve">Please see your </w:t>
      </w:r>
      <w:r w:rsidR="009F2F1B">
        <w:rPr>
          <w:sz w:val="20"/>
          <w:szCs w:val="20"/>
        </w:rPr>
        <w:t>Lexus</w:t>
      </w:r>
      <w:r>
        <w:rPr>
          <w:sz w:val="20"/>
          <w:szCs w:val="20"/>
        </w:rPr>
        <w:t xml:space="preserve"> dealer for a copy of this document.</w:t>
      </w:r>
    </w:p>
    <w:p w:rsidR="0000243D" w:rsidRDefault="0000243D">
      <w:pPr>
        <w:ind w:right="-36"/>
        <w:rPr>
          <w:szCs w:val="20"/>
        </w:rPr>
        <w:sectPr w:rsidR="0000243D">
          <w:headerReference w:type="default" r:id="rId26"/>
          <w:pgSz w:w="12240" w:h="15840" w:code="1"/>
          <w:pgMar w:top="1296" w:right="1008" w:bottom="936" w:left="6120" w:header="576" w:footer="720" w:gutter="0"/>
          <w:cols w:space="288"/>
          <w:docGrid w:linePitch="360"/>
        </w:sectPr>
      </w:pPr>
    </w:p>
    <w:p w:rsidR="0000243D" w:rsidRDefault="003447F6">
      <w:pPr>
        <w:pStyle w:val="ProcLevel1"/>
      </w:pPr>
      <w:r>
        <w:lastRenderedPageBreak/>
        <w:t>Prepare</w:t>
      </w:r>
      <w:r w:rsidR="001C793B">
        <w:t xml:space="preserve"> the Vehicle</w:t>
      </w:r>
      <w:r w:rsidR="0000243D">
        <w:t>.</w:t>
      </w:r>
    </w:p>
    <w:p w:rsidR="0000243D" w:rsidRDefault="003447F6" w:rsidP="003447F6">
      <w:pPr>
        <w:pStyle w:val="ProcLevel2"/>
      </w:pPr>
      <w:r>
        <w:rPr>
          <w:noProof/>
        </w:rPr>
        <mc:AlternateContent>
          <mc:Choice Requires="wpg">
            <w:drawing>
              <wp:anchor distT="0" distB="0" distL="114300" distR="114300" simplePos="0" relativeHeight="251687424" behindDoc="0" locked="1" layoutInCell="1" allowOverlap="1" wp14:anchorId="5FDBCB73" wp14:editId="0E18E973">
                <wp:simplePos x="0" y="0"/>
                <wp:positionH relativeFrom="column">
                  <wp:posOffset>-3101340</wp:posOffset>
                </wp:positionH>
                <wp:positionV relativeFrom="paragraph">
                  <wp:posOffset>5715</wp:posOffset>
                </wp:positionV>
                <wp:extent cx="2971800" cy="2458085"/>
                <wp:effectExtent l="57150" t="19050" r="19050" b="18415"/>
                <wp:wrapNone/>
                <wp:docPr id="66" name="Group 66"/>
                <wp:cNvGraphicFramePr/>
                <a:graphic xmlns:a="http://schemas.openxmlformats.org/drawingml/2006/main">
                  <a:graphicData uri="http://schemas.microsoft.com/office/word/2010/wordprocessingGroup">
                    <wpg:wgp>
                      <wpg:cNvGrpSpPr/>
                      <wpg:grpSpPr>
                        <a:xfrm>
                          <a:off x="0" y="0"/>
                          <a:ext cx="2971800" cy="2458085"/>
                          <a:chOff x="-1" y="152399"/>
                          <a:chExt cx="2975476" cy="2458001"/>
                        </a:xfrm>
                      </wpg:grpSpPr>
                      <wpg:grpSp>
                        <wpg:cNvPr id="62" name="Group 62"/>
                        <wpg:cNvGrpSpPr/>
                        <wpg:grpSpPr>
                          <a:xfrm>
                            <a:off x="-1" y="152399"/>
                            <a:ext cx="2975476" cy="2458001"/>
                            <a:chOff x="-1" y="-11724"/>
                            <a:chExt cx="2975476" cy="2458001"/>
                          </a:xfrm>
                        </wpg:grpSpPr>
                        <wpg:grpSp>
                          <wpg:cNvPr id="57" name="Group 57"/>
                          <wpg:cNvGrpSpPr/>
                          <wpg:grpSpPr>
                            <a:xfrm>
                              <a:off x="-1" y="-11724"/>
                              <a:ext cx="2975476" cy="2458001"/>
                              <a:chOff x="-1" y="-11724"/>
                              <a:chExt cx="2975476" cy="2458001"/>
                            </a:xfrm>
                          </wpg:grpSpPr>
                          <wpg:grpSp>
                            <wpg:cNvPr id="53" name="Group 53"/>
                            <wpg:cNvGrpSpPr/>
                            <wpg:grpSpPr>
                              <a:xfrm>
                                <a:off x="-1" y="-11724"/>
                                <a:ext cx="2975476" cy="2458001"/>
                                <a:chOff x="-1" y="-11724"/>
                                <a:chExt cx="2975476" cy="2458001"/>
                              </a:xfrm>
                            </wpg:grpSpPr>
                            <pic:pic xmlns:pic="http://schemas.openxmlformats.org/drawingml/2006/picture">
                              <pic:nvPicPr>
                                <pic:cNvPr id="51" name="Picture 5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 y="-11724"/>
                                  <a:ext cx="2975476" cy="2458001"/>
                                </a:xfrm>
                                <a:prstGeom prst="rect">
                                  <a:avLst/>
                                </a:prstGeom>
                                <a:ln>
                                  <a:solidFill>
                                    <a:schemeClr val="tx1"/>
                                  </a:solidFill>
                                </a:ln>
                              </pic:spPr>
                            </pic:pic>
                            <wps:wsp>
                              <wps:cNvPr id="52" name="Text Box 99"/>
                              <wps:cNvSpPr txBox="1">
                                <a:spLocks noChangeArrowheads="1"/>
                              </wps:cNvSpPr>
                              <wps:spPr bwMode="auto">
                                <a:xfrm>
                                  <a:off x="12485" y="225083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1C793B">
                                    <w:pPr>
                                      <w:pStyle w:val="Fig"/>
                                      <w:jc w:val="center"/>
                                    </w:pPr>
                                    <w:r>
                                      <w:t>Fig. 1-1</w:t>
                                    </w:r>
                                  </w:p>
                                </w:txbxContent>
                              </wps:txbx>
                              <wps:bodyPr rot="0" vert="horz" wrap="square" lIns="0" tIns="0" rIns="0" bIns="0" anchor="t" anchorCtr="0" upright="1">
                                <a:noAutofit/>
                              </wps:bodyPr>
                            </wps:wsp>
                          </wpg:grpSp>
                          <wps:wsp>
                            <wps:cNvPr id="55" name="Straight Arrow Connector 55"/>
                            <wps:cNvCnPr>
                              <a:stCxn id="54" idx="1"/>
                            </wps:cNvCnPr>
                            <wps:spPr>
                              <a:xfrm flipH="1" flipV="1">
                                <a:off x="1079500" y="772487"/>
                                <a:ext cx="519645" cy="48276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 name="Straight Arrow Connector 56"/>
                            <wps:cNvCnPr>
                              <a:stCxn id="54" idx="1"/>
                            </wps:cNvCnPr>
                            <wps:spPr>
                              <a:xfrm flipH="1">
                                <a:off x="1128712" y="1255256"/>
                                <a:ext cx="470433" cy="42210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4" name="Text Box 98"/>
                            <wps:cNvSpPr txBox="1">
                              <a:spLocks noChangeArrowheads="1"/>
                            </wps:cNvSpPr>
                            <wps:spPr bwMode="auto">
                              <a:xfrm>
                                <a:off x="1599145" y="1175246"/>
                                <a:ext cx="542925" cy="16002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1C793B">
                                  <w:pPr>
                                    <w:jc w:val="center"/>
                                    <w:rPr>
                                      <w:sz w:val="18"/>
                                    </w:rPr>
                                  </w:pPr>
                                  <w:r>
                                    <w:rPr>
                                      <w:sz w:val="18"/>
                                    </w:rPr>
                                    <w:t>Remove</w:t>
                                  </w:r>
                                </w:p>
                              </w:txbxContent>
                            </wps:txbx>
                            <wps:bodyPr rot="0" vert="horz" wrap="square" lIns="0" tIns="0" rIns="0" bIns="0" anchor="ctr" anchorCtr="0" upright="1">
                              <a:noAutofit/>
                            </wps:bodyPr>
                          </wps:wsp>
                        </wpg:grpSp>
                        <wps:wsp>
                          <wps:cNvPr id="60" name="Straight Arrow Connector 60"/>
                          <wps:cNvCnPr/>
                          <wps:spPr>
                            <a:xfrm flipH="1">
                              <a:off x="26751" y="1222647"/>
                              <a:ext cx="51943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Text Box 98"/>
                          <wps:cNvSpPr txBox="1">
                            <a:spLocks noChangeArrowheads="1"/>
                          </wps:cNvSpPr>
                          <wps:spPr bwMode="auto">
                            <a:xfrm>
                              <a:off x="554290" y="1140586"/>
                              <a:ext cx="542290" cy="159385"/>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3447F6">
                                <w:pPr>
                                  <w:jc w:val="center"/>
                                  <w:rPr>
                                    <w:sz w:val="18"/>
                                  </w:rPr>
                                </w:pPr>
                                <w:r>
                                  <w:rPr>
                                    <w:sz w:val="18"/>
                                  </w:rPr>
                                  <w:t>Front</w:t>
                                </w:r>
                              </w:p>
                            </w:txbxContent>
                          </wps:txbx>
                          <wps:bodyPr rot="0" vert="horz" wrap="square" lIns="0" tIns="0" rIns="0" bIns="0" anchor="ctr" anchorCtr="0" upright="1">
                            <a:noAutofit/>
                          </wps:bodyPr>
                        </wps:wsp>
                      </wpg:grpSp>
                      <wpg:grpSp>
                        <wpg:cNvPr id="63" name="Group 109"/>
                        <wpg:cNvGrpSpPr>
                          <a:grpSpLocks/>
                        </wpg:cNvGrpSpPr>
                        <wpg:grpSpPr bwMode="auto">
                          <a:xfrm>
                            <a:off x="27794" y="179070"/>
                            <a:ext cx="1388110" cy="247650"/>
                            <a:chOff x="3188" y="2376"/>
                            <a:chExt cx="2186" cy="390"/>
                          </a:xfrm>
                        </wpg:grpSpPr>
                        <wps:wsp>
                          <wps:cNvPr id="64" name="Rectangle 110"/>
                          <wps:cNvSpPr>
                            <a:spLocks noChangeArrowheads="1"/>
                          </wps:cNvSpPr>
                          <wps:spPr bwMode="auto">
                            <a:xfrm>
                              <a:off x="3610" y="2419"/>
                              <a:ext cx="1764"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052F16">
                                <w:pPr>
                                  <w:rPr>
                                    <w:sz w:val="18"/>
                                  </w:rPr>
                                </w:pPr>
                                <w:r>
                                  <w:rPr>
                                    <w:sz w:val="18"/>
                                  </w:rPr>
                                  <w:t>10 mm socket &amp; ratchet</w:t>
                                </w:r>
                              </w:p>
                            </w:txbxContent>
                          </wps:txbx>
                          <wps:bodyPr rot="0" vert="horz" wrap="square" lIns="0" tIns="0" rIns="0" bIns="0" anchor="t" anchorCtr="0" upright="1">
                            <a:noAutofit/>
                          </wps:bodyPr>
                        </wps:wsp>
                        <pic:pic xmlns:pic="http://schemas.openxmlformats.org/drawingml/2006/picture">
                          <pic:nvPicPr>
                            <pic:cNvPr id="65"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5FDBCB73" id="Group 66" o:spid="_x0000_s1040" style="position:absolute;left:0;text-align:left;margin-left:-244.2pt;margin-top:.45pt;width:234pt;height:193.55pt;z-index:251687424;mso-width-relative:margin;mso-height-relative:margin" coordorigin=",1523" coordsize="29754,2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">
                <v:group id="Group 62" o:spid="_x0000_s1041" style="position:absolute;top:1523;width:29754;height:24581"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57" o:spid="_x0000_s1042" style="position:absolute;top:-117;width:29754;height:24579"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group id="Group 53" o:spid="_x0000_s1043" style="position:absolute;top:-117;width:29754;height:24579"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Picture 51" o:spid="_x0000_s1044" type="#_x0000_t75" style="position:absolute;top:-117;width:29754;height:2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8IxDDAAAA2wAAAA8AAABkcnMvZG93bnJldi54bWxEj0FrwkAUhO+C/2F5Qm9mo9AiqavUoKW9&#10;FIzF8zP7zIZm34bdrYn/vlso9DjMzDfMejvaTtzIh9axgkWWgyCunW65UfB5OsxXIEJE1tg5JgV3&#10;CrDdTCdrLLQb+Ei3KjYiQTgUqMDE2BdShtqQxZC5njh5V+ctxiR9I7XHIcFtJ5d5/iQttpwWDPZU&#10;Gqq/qm+r4NWX7+XFnIfQ8l5W5blqPnZ3pR5m48sziEhj/A//td+0gscF/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LwjEMMAAADbAAAADwAAAAAAAAAAAAAAAACf&#10;AgAAZHJzL2Rvd25yZXYueG1sUEsFBgAAAAAEAAQA9wAAAI8DAAAAAA==&#10;" stroked="t" strokecolor="black [3213]">
                        <v:imagedata r:id="rId28" o:title=""/>
                        <v:path arrowok="t"/>
                      </v:shape>
                      <v:shape id="Text Box 99" o:spid="_x0000_s1045" type="#_x0000_t202" style="position:absolute;left:124;top:22508;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ZWcsUA&#10;AADbAAAADwAAAGRycy9kb3ducmV2LnhtbESPzWrDMBCE74W8g9hALqWRa2g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lZyxQAAANsAAAAPAAAAAAAAAAAAAAAAAJgCAABkcnMv&#10;ZG93bnJldi54bWxQSwUGAAAAAAQABAD1AAAAigMAAAAA&#10;" stroked="f">
                        <v:textbox inset="0,0,0,0">
                          <w:txbxContent>
                            <w:p w:rsidR="00343F39" w:rsidRDefault="00343F39" w:rsidP="001C793B">
                              <w:pPr>
                                <w:pStyle w:val="Fig"/>
                                <w:jc w:val="center"/>
                              </w:pPr>
                              <w:r>
                                <w:t>Fig. 1-1</w:t>
                              </w:r>
                            </w:p>
                          </w:txbxContent>
                        </v:textbox>
                      </v:shape>
                    </v:group>
                    <v:shapetype id="_x0000_t32" coordsize="21600,21600" o:spt="32" o:oned="t" path="m,l21600,21600e" filled="f">
                      <v:path arrowok="t" fillok="f" o:connecttype="none"/>
                      <o:lock v:ext="edit" shapetype="t"/>
                    </v:shapetype>
                    <v:shape id="Straight Arrow Connector 55" o:spid="_x0000_s1046" type="#_x0000_t32" style="position:absolute;left:10795;top:7724;width:5196;height:48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ie3MMAAADbAAAADwAAAGRycy9kb3ducmV2LnhtbESPwWrDMBBE74H+g9hCb4nsUqfFiRKK&#10;oNAc4ySH3hZra5lYK9dSHPfvo0Chx2Fm3jDr7eQ6MdIQWs8K8kUGgrj2puVGwfHwMX8DESKywc4z&#10;KfilANvNw2yNpfFX3tNYxUYkCIcSFdgY+1LKUFtyGBa+J07etx8cxiSHRpoBrwnuOvmcZUvpsOW0&#10;YLEnbak+VxenQI96mWevB/11yW2hq5P/2eUvSj09Tu8rEJGm+B/+a38aBUU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ntzDAAAA2wAAAA8AAAAAAAAAAAAA&#10;AAAAoQIAAGRycy9kb3ducmV2LnhtbFBLBQYAAAAABAAEAPkAAACRAwAAAAA=&#10;" strokecolor="black [3213]" strokeweight="3pt">
                      <v:stroke endarrow="block"/>
                    </v:shape>
                    <v:shape id="Straight Arrow Connector 56" o:spid="_x0000_s1047" type="#_x0000_t32" style="position:absolute;left:11287;top:12552;width:4704;height:4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YMkcEAAADbAAAADwAAAGRycy9kb3ducmV2LnhtbESPwYrCQBBE7wv+w9CCF9GJwopERxFl&#10;YU/CZv2ANtMm0UxPyLSa/L0jLOyxqKpX1HrbuVo9qA2VZwOzaQKKOPe24sLA6fdrsgQVBNli7ZkM&#10;9BRguxl8rDG1/sk/9MikUBHCIUUDpUiTah3ykhyGqW+Io3fxrUOJsi20bfEZ4a7W8yRZaIcVx4US&#10;G9qXlN+yuzNwP5xZxv1Vjtxztu93Y8oPR2NGw263AiXUyX/4r/1tDXwu4P0l/gC9e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gyRwQAAANsAAAAPAAAAAAAAAAAAAAAA&#10;AKECAABkcnMvZG93bnJldi54bWxQSwUGAAAAAAQABAD5AAAAjwMAAAAA&#10;" strokecolor="black [3213]" strokeweight="3pt">
                      <v:stroke endarrow="block"/>
                    </v:shape>
                    <v:shape id="Text Box 98" o:spid="_x0000_s1048" type="#_x0000_t202" style="position:absolute;left:15991;top:11752;width:5429;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3yicMA&#10;AADbAAAADwAAAGRycy9kb3ducmV2LnhtbESPT4vCMBTE7wt+h/CEva2pf1akGkVE0T2uevH2bJ5N&#10;tXkpTbTdb78RBI/DzPyGmS1aW4oH1b5wrKDfS0AQZ04XnCs4HjZfExA+IGssHZOCP/KwmHc+Zphq&#10;1/AvPfYhFxHCPkUFJoQqldJnhiz6nquIo3dxtcUQZZ1LXWMT4baUgyQZS4sFxwWDFa0MZbf93SrI&#10;zXW72pTD0fb0U51PJlmPd81Nqc9uu5yCCNSGd/jV3mkF3yN4fok/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3yicMAAADbAAAADwAAAAAAAAAAAAAAAACYAgAAZHJzL2Rv&#10;d25yZXYueG1sUEsFBgAAAAAEAAQA9QAAAIgDAAAAAA==&#10;" stroked="f" strokeweight="2.25pt">
                      <v:stroke startarrowwidth="narrow" startarrowlength="short" endarrowwidth="narrow" endarrowlength="short"/>
                      <v:textbox inset="0,0,0,0">
                        <w:txbxContent>
                          <w:p w:rsidR="00343F39" w:rsidRDefault="00343F39" w:rsidP="001C793B">
                            <w:pPr>
                              <w:jc w:val="center"/>
                              <w:rPr>
                                <w:sz w:val="18"/>
                              </w:rPr>
                            </w:pPr>
                            <w:r>
                              <w:rPr>
                                <w:sz w:val="18"/>
                              </w:rPr>
                              <w:t>Remove</w:t>
                            </w:r>
                          </w:p>
                        </w:txbxContent>
                      </v:textbox>
                    </v:shape>
                  </v:group>
                  <v:shape id="Straight Arrow Connector 60" o:spid="_x0000_s1049" type="#_x0000_t32" style="position:absolute;left:267;top:12226;width:5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7w74AAADbAAAADwAAAGRycy9kb3ducmV2LnhtbERPzYrCMBC+L+w7hBH2ImvqHmTpmhZR&#10;FjwJVh9gbMa22kxKM2r79uYgePz4/pf54Fp1pz40ng3MZwko4tLbhisDx8P/9y+oIMgWW89kYKQA&#10;efb5scTU+gfv6V5IpWIIhxQN1CJdqnUoa3IYZr4jjtzZ9w4lwr7StsdHDHet/kmShXbYcGyosaN1&#10;TeW1uDkDt82JZTpeZMcjF+txNaVyszPmazKs/kAJDfIWv9xba2AR18cv8Qfo7A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r/vDvgAAANsAAAAPAAAAAAAAAAAAAAAAAKEC&#10;AABkcnMvZG93bnJldi54bWxQSwUGAAAAAAQABAD5AAAAjAMAAAAA&#10;" strokecolor="black [3213]" strokeweight="3pt">
                    <v:stroke endarrow="block"/>
                  </v:shape>
                  <v:shape id="Text Box 98" o:spid="_x0000_s1050" type="#_x0000_t202" style="position:absolute;left:5542;top:11405;width:5423;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brMMA&#10;AADbAAAADwAAAGRycy9kb3ducmV2LnhtbESPT4vCMBTE78J+h/AWvGnqH8pSjbLIinpU9+Lt2Tyb&#10;avNSmmi7334jCB6HmfkNM192thIPanzpWMFomIAgzp0uuVDwe1wPvkD4gKyxckwK/sjDcvHRm2Om&#10;Xct7ehxCISKEfYYKTAh1JqXPDVn0Q1cTR+/iGoshyqaQusE2wm0lx0mSSoslxwWDNa0M5bfD3Soo&#10;zHWzWleT6ea0q88nk/yk2/amVP+z+56BCNSFd/jV3moF6Qi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brMMAAADbAAAADwAAAAAAAAAAAAAAAACYAgAAZHJzL2Rv&#10;d25yZXYueG1sUEsFBgAAAAAEAAQA9QAAAIgDAAAAAA==&#10;" stroked="f" strokeweight="2.25pt">
                    <v:stroke startarrowwidth="narrow" startarrowlength="short" endarrowwidth="narrow" endarrowlength="short"/>
                    <v:textbox inset="0,0,0,0">
                      <w:txbxContent>
                        <w:p w:rsidR="00343F39" w:rsidRDefault="00343F39" w:rsidP="003447F6">
                          <w:pPr>
                            <w:jc w:val="center"/>
                            <w:rPr>
                              <w:sz w:val="18"/>
                            </w:rPr>
                          </w:pPr>
                          <w:r>
                            <w:rPr>
                              <w:sz w:val="18"/>
                            </w:rPr>
                            <w:t>Front</w:t>
                          </w:r>
                        </w:p>
                      </w:txbxContent>
                    </v:textbox>
                  </v:shape>
                </v:group>
                <v:group id="Group 109" o:spid="_x0000_s1051" style="position:absolute;left:277;top:1790;width:13882;height:2477" coordorigin="3188,2376" coordsize="218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angle 110" o:spid="_x0000_s1052" style="position:absolute;left:3610;top:2419;width:17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V5icIA&#10;AADbAAAADwAAAGRycy9kb3ducmV2LnhtbESPQWvCQBSE7wX/w/IEb3WjiJXUVYoS8JrYg8dn9jVJ&#10;s/s2ZFcT/323IHgcZuYbZrsfrRF36n3jWMFinoAgLp1uuFLwfc7eNyB8QNZoHJOCB3nY7yZvW0y1&#10;GzinexEqESHsU1RQh9ClUvqyJot+7jri6P243mKIsq+k7nGIcGvkMknW0mLDcaHGjg41lW1xswrO&#10;14/WyMIsc/493lZtll+yYVRqNh2/PkEEGsMr/GyftIL1Cv6/xB8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pXmJwgAAANsAAAAPAAAAAAAAAAAAAAAAAJgCAABkcnMvZG93&#10;bnJldi54bWxQSwUGAAAAAAQABAD1AAAAhwMAAAAA&#10;" stroked="f" strokeweight=".25pt">
                    <v:textbox inset="0,0,0,0">
                      <w:txbxContent>
                        <w:p w:rsidR="00343F39" w:rsidRDefault="00343F39" w:rsidP="00052F16">
                          <w:pPr>
                            <w:rPr>
                              <w:sz w:val="18"/>
                            </w:rPr>
                          </w:pPr>
                          <w:r>
                            <w:rPr>
                              <w:sz w:val="18"/>
                            </w:rPr>
                            <w:t>10 mm socket &amp; ratchet</w:t>
                          </w:r>
                        </w:p>
                      </w:txbxContent>
                    </v:textbox>
                  </v:rect>
                  <v:shape id="Picture 111" o:spid="_x0000_s1053"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kHozDAAAA2wAAAA8AAABkcnMvZG93bnJldi54bWxEj91qwkAUhO8LvsNyBO/qRmtEUlcRIVCE&#10;IvXn/jR7mqRmz4bdNaZv7woFL4eZ+YZZrnvTiI6cry0rmIwTEMSF1TWXCk7H/HUBwgdkjY1lUvBH&#10;HtarwcsSM21v/EXdIZQiQthnqKAKoc2k9EVFBv3YtsTR+7HOYIjSlVI7vEW4aeQ0SebSYM1xocKW&#10;thUVl8PVKOgu3/S2n6Spy3ez3yKV589AuVKjYb95BxGoD8/wf/tDK5in8PgSf4B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QejMMAAADbAAAADwAAAAAAAAAAAAAAAACf&#10;AgAAZHJzL2Rvd25yZXYueG1sUEsFBgAAAAAEAAQA9wAAAI8DAAAAAA==&#10;">
                    <v:imagedata r:id="rId22" o:title="tool"/>
                  </v:shape>
                </v:group>
                <w10:anchorlock/>
              </v:group>
            </w:pict>
          </mc:Fallback>
        </mc:AlternateContent>
      </w:r>
      <w:r w:rsidR="001C793B" w:rsidRPr="001C793B">
        <w:t>Remove</w:t>
      </w:r>
      <w:r w:rsidR="001C793B">
        <w:t xml:space="preserve"> the front passenger’s side under </w:t>
      </w:r>
      <w:r w:rsidR="001C793B" w:rsidRPr="001C793B">
        <w:t>cover as per</w:t>
      </w:r>
      <w:r w:rsidR="001C793B">
        <w:t xml:space="preserve"> the</w:t>
      </w:r>
      <w:r w:rsidR="001C793B" w:rsidRPr="001C793B">
        <w:t xml:space="preserve"> vehicle service manual</w:t>
      </w:r>
      <w:r w:rsidR="001C793B">
        <w:t xml:space="preserve"> (Fig. 1-1).</w:t>
      </w:r>
      <w:r w:rsidR="00343F39">
        <w:t xml:space="preserve">  Keep all parts for reinstallation.</w:t>
      </w:r>
    </w:p>
    <w:p w:rsidR="001C793B" w:rsidRDefault="001C793B" w:rsidP="001C793B">
      <w:pPr>
        <w:pStyle w:val="ProcLevel3"/>
      </w:pPr>
      <w:r>
        <w:t>Remove the 3 push clips.</w:t>
      </w:r>
    </w:p>
    <w:p w:rsidR="001C793B" w:rsidRDefault="001C793B" w:rsidP="001C793B">
      <w:pPr>
        <w:pStyle w:val="ProcLevel3"/>
      </w:pPr>
      <w:r>
        <w:t>Remove the 3 captive plastic nuts.</w:t>
      </w:r>
    </w:p>
    <w:p w:rsidR="001C793B" w:rsidRDefault="001C793B" w:rsidP="001C793B">
      <w:pPr>
        <w:pStyle w:val="ProcLevel2"/>
      </w:pPr>
      <w:r w:rsidRPr="001C793B">
        <w:t>Remove</w:t>
      </w:r>
      <w:r>
        <w:t xml:space="preserve"> the front driver’s side under </w:t>
      </w:r>
      <w:r w:rsidRPr="001C793B">
        <w:t>cover as per</w:t>
      </w:r>
      <w:r>
        <w:t xml:space="preserve"> the</w:t>
      </w:r>
      <w:r w:rsidRPr="001C793B">
        <w:t xml:space="preserve"> vehicle service manual</w:t>
      </w:r>
      <w:r>
        <w:t xml:space="preserve"> (Fig. 1-1).</w:t>
      </w:r>
      <w:r w:rsidR="00343F39">
        <w:t xml:space="preserve">  Keep all parts for reinstallation.</w:t>
      </w:r>
    </w:p>
    <w:p w:rsidR="001C793B" w:rsidRDefault="001C793B" w:rsidP="001C793B">
      <w:pPr>
        <w:pStyle w:val="ProcLevel3"/>
      </w:pPr>
      <w:r>
        <w:t>Remove the 6 push clips.</w:t>
      </w:r>
    </w:p>
    <w:p w:rsidR="001C793B" w:rsidRDefault="001C793B" w:rsidP="001C793B">
      <w:pPr>
        <w:pStyle w:val="ProcLevel3"/>
      </w:pPr>
      <w:r>
        <w:t>Remove the captive plastic nut.</w:t>
      </w:r>
    </w:p>
    <w:p w:rsidR="001C793B" w:rsidRDefault="001C793B" w:rsidP="001C793B">
      <w:pPr>
        <w:pStyle w:val="ProcLevel3"/>
      </w:pPr>
      <w:r>
        <w:t>Remove the bolt.</w:t>
      </w:r>
    </w:p>
    <w:p w:rsidR="001C793B" w:rsidRDefault="001C793B" w:rsidP="001C793B">
      <w:pPr>
        <w:pStyle w:val="ProcLevel3"/>
      </w:pPr>
      <w:r>
        <w:t>Remove the 2 nuts with captive washers.</w:t>
      </w:r>
    </w:p>
    <w:p w:rsidR="0000243D" w:rsidRDefault="003447F6" w:rsidP="003447F6">
      <w:pPr>
        <w:pStyle w:val="ProcLevel2"/>
      </w:pPr>
      <w:r>
        <w:t>R</w:t>
      </w:r>
      <w:r w:rsidRPr="003447F6">
        <w:t xml:space="preserve">emove the body sealer from </w:t>
      </w:r>
      <w:r w:rsidR="003C0943">
        <w:t xml:space="preserve">the passenger’s </w:t>
      </w:r>
      <w:r w:rsidRPr="003447F6">
        <w:t>side</w:t>
      </w:r>
      <w:r w:rsidR="003C0943">
        <w:t xml:space="preserve"> of the vehicle</w:t>
      </w:r>
      <w:r w:rsidR="0000243D">
        <w:t>.</w:t>
      </w:r>
    </w:p>
    <w:p w:rsidR="003447F6" w:rsidRDefault="00052F16" w:rsidP="003447F6">
      <w:pPr>
        <w:pStyle w:val="ProcLevel3"/>
      </w:pPr>
      <w:r>
        <w:rPr>
          <w:noProof/>
        </w:rPr>
        <mc:AlternateContent>
          <mc:Choice Requires="wpg">
            <w:drawing>
              <wp:anchor distT="0" distB="0" distL="114300" distR="114300" simplePos="0" relativeHeight="251690496" behindDoc="0" locked="1" layoutInCell="1" allowOverlap="1" wp14:anchorId="4EC8C4C1" wp14:editId="07310126">
                <wp:simplePos x="0" y="0"/>
                <wp:positionH relativeFrom="column">
                  <wp:posOffset>-3101340</wp:posOffset>
                </wp:positionH>
                <wp:positionV relativeFrom="paragraph">
                  <wp:posOffset>24130</wp:posOffset>
                </wp:positionV>
                <wp:extent cx="2971800" cy="1742440"/>
                <wp:effectExtent l="19050" t="19050" r="19050" b="10160"/>
                <wp:wrapNone/>
                <wp:docPr id="83" name="Group 83"/>
                <wp:cNvGraphicFramePr/>
                <a:graphic xmlns:a="http://schemas.openxmlformats.org/drawingml/2006/main">
                  <a:graphicData uri="http://schemas.microsoft.com/office/word/2010/wordprocessingGroup">
                    <wpg:wgp>
                      <wpg:cNvGrpSpPr/>
                      <wpg:grpSpPr>
                        <a:xfrm>
                          <a:off x="0" y="0"/>
                          <a:ext cx="2971800" cy="1742440"/>
                          <a:chOff x="-1" y="0"/>
                          <a:chExt cx="2971800" cy="1738487"/>
                        </a:xfrm>
                      </wpg:grpSpPr>
                      <wpg:grpSp>
                        <wpg:cNvPr id="70" name="Group 70"/>
                        <wpg:cNvGrpSpPr/>
                        <wpg:grpSpPr>
                          <a:xfrm>
                            <a:off x="-1" y="0"/>
                            <a:ext cx="2971800" cy="1738487"/>
                            <a:chOff x="-1" y="7780"/>
                            <a:chExt cx="2975476" cy="1739685"/>
                          </a:xfrm>
                        </wpg:grpSpPr>
                        <pic:pic xmlns:pic="http://schemas.openxmlformats.org/drawingml/2006/picture">
                          <pic:nvPicPr>
                            <pic:cNvPr id="71" name="Picture 7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1" y="7780"/>
                              <a:ext cx="2975476" cy="1739685"/>
                            </a:xfrm>
                            <a:prstGeom prst="rect">
                              <a:avLst/>
                            </a:prstGeom>
                            <a:ln>
                              <a:solidFill>
                                <a:schemeClr val="tx1"/>
                              </a:solidFill>
                            </a:ln>
                          </pic:spPr>
                        </pic:pic>
                        <wps:wsp>
                          <wps:cNvPr id="72" name="Text Box 99"/>
                          <wps:cNvSpPr txBox="1">
                            <a:spLocks noChangeArrowheads="1"/>
                          </wps:cNvSpPr>
                          <wps:spPr bwMode="auto">
                            <a:xfrm>
                              <a:off x="12485" y="1556278"/>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E52EE8">
                                <w:pPr>
                                  <w:pStyle w:val="Fig"/>
                                  <w:jc w:val="center"/>
                                </w:pPr>
                                <w:r>
                                  <w:t>Fig. 1-2</w:t>
                                </w:r>
                              </w:p>
                            </w:txbxContent>
                          </wps:txbx>
                          <wps:bodyPr rot="0" vert="horz" wrap="square" lIns="0" tIns="0" rIns="0" bIns="0" anchor="t" anchorCtr="0" upright="1">
                            <a:noAutofit/>
                          </wps:bodyPr>
                        </wps:wsp>
                      </wpg:grpSp>
                      <wps:wsp>
                        <wps:cNvPr id="82" name="Oval 82"/>
                        <wps:cNvSpPr/>
                        <wps:spPr>
                          <a:xfrm>
                            <a:off x="1312985" y="257908"/>
                            <a:ext cx="621323" cy="621323"/>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C8C4C1" id="Group 83" o:spid="_x0000_s1054" style="position:absolute;left:0;text-align:left;margin-left:-244.2pt;margin-top:1.9pt;width:234pt;height:137.2pt;z-index:251690496;mso-width-relative:margin;mso-height-relative:margin" coordorigin="" coordsize="29718,1738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3AAAAABSZ2h0bG9uZwAAAXg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DOEJJTQQMAAAAACHK&#10;AAAAAQAAAKAAAABeAAAB4AAAsEAAACGu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Be&#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">
                <v:group id="Group 70" o:spid="_x0000_s1055" style="position:absolute;width:29717;height:17384" coordorigin=",77" coordsize="29754,173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Picture 71" o:spid="_x0000_s1056" type="#_x0000_t75" style="position:absolute;top:77;width:29754;height:17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IUIvCAAAA2wAAAA8AAABkcnMvZG93bnJldi54bWxEj0GLwjAUhO8L/ofwBG9rqsiq1SgqCK54&#10;afXi7dE822LzUpqo9d8bQfA4zMw3zHzZmkrcqXGlZQWDfgSCOLO65FzB6bj9nYBwHlljZZkUPMnB&#10;ctH5mWOs7YMTuqc+FwHCLkYFhfd1LKXLCjLo+rYmDt7FNgZ9kE0udYOPADeVHEbRnzRYclgosKZN&#10;Qdk1vRkFBx6t/k/pM0qPiTzb8W0/XR9QqV63Xc1AeGr9N/xp77SC8QDeX8IP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yFCLwgAAANsAAAAPAAAAAAAAAAAAAAAAAJ8C&#10;AABkcnMvZG93bnJldi54bWxQSwUGAAAAAAQABAD3AAAAjgMAAAAA&#10;" stroked="t" strokecolor="black [3213]">
                    <v:imagedata r:id="rId30" o:title=""/>
                    <v:path arrowok="t"/>
                  </v:shape>
                  <v:shape id="Text Box 99" o:spid="_x0000_s1057" type="#_x0000_t202" style="position:absolute;left:124;top:15562;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MKEsUA&#10;AADbAAAADwAAAGRycy9kb3ducmV2LnhtbESPzWrDMBCE74W8g9hALqWR60Na3CghPw30kB7shpwX&#10;a2uZWisjKbHz9lWg0OMwM98wy/VoO3ElH1rHCp7nGQji2umWGwWnr8PTK4gQkTV2jknBjQKsV5OH&#10;JRbaDVzStYqNSBAOBSowMfaFlKE2ZDHMXU+cvG/nLcYkfSO1xyHBbSfzLFtIiy2nBYM97QzVP9XF&#10;Kljs/WUoefe4P70f8bNv8vP2dlZqNh03byAijfE//Nf+0Apecr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YwoSxQAAANsAAAAPAAAAAAAAAAAAAAAAAJgCAABkcnMv&#10;ZG93bnJldi54bWxQSwUGAAAAAAQABAD1AAAAigMAAAAA&#10;" stroked="f">
                    <v:textbox inset="0,0,0,0">
                      <w:txbxContent>
                        <w:p w:rsidR="00343F39" w:rsidRDefault="00343F39" w:rsidP="00E52EE8">
                          <w:pPr>
                            <w:pStyle w:val="Fig"/>
                            <w:jc w:val="center"/>
                          </w:pPr>
                          <w:r>
                            <w:t>Fig. 1-2</w:t>
                          </w:r>
                        </w:p>
                      </w:txbxContent>
                    </v:textbox>
                  </v:shape>
                </v:group>
                <v:oval id="Oval 82" o:spid="_x0000_s1058" style="position:absolute;left:13129;top:2579;width:6214;height:62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1p8MA&#10;AADbAAAADwAAAGRycy9kb3ducmV2LnhtbESPQYvCMBSE7wv+h/AEL6LpFllKNYoKggc9rPXg8dE8&#10;22LzUpJs7f77jSDscZiZb5jVZjCt6Mn5xrKCz3kCgri0uuFKwbU4zDIQPiBrbC2Tgl/ysFmPPlaY&#10;a/vkb+ovoRIRwj5HBXUIXS6lL2sy6Oe2I47e3TqDIUpXSe3wGeGmlWmSfEmDDceFGjva11Q+Lj9G&#10;wS710/50PnJ5L4rbbdHQOXNTpSbjYbsEEWgI/+F3+6gVZCm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Z1p8MAAADbAAAADwAAAAAAAAAAAAAAAACYAgAAZHJzL2Rv&#10;d25yZXYueG1sUEsFBgAAAAAEAAQA9QAAAIgDAAAAAA==&#10;" filled="f" strokecolor="black [3213]" strokeweight="3pt"/>
                <w10:anchorlock/>
              </v:group>
            </w:pict>
          </mc:Fallback>
        </mc:AlternateContent>
      </w:r>
      <w:r w:rsidR="003447F6" w:rsidRPr="003447F6">
        <w:t xml:space="preserve">Locate the two holes on the inner side rail </w:t>
      </w:r>
      <w:r w:rsidR="003C0943">
        <w:t>(Fig. 1-2)</w:t>
      </w:r>
      <w:r w:rsidR="003447F6">
        <w:t>.</w:t>
      </w:r>
    </w:p>
    <w:p w:rsidR="00052F16" w:rsidRDefault="00052F16">
      <w:r>
        <w:br w:type="page"/>
      </w:r>
    </w:p>
    <w:p w:rsidR="00052F16" w:rsidRDefault="00052F16" w:rsidP="00052F16">
      <w:pPr>
        <w:pStyle w:val="ProcLevel3"/>
        <w:numPr>
          <w:ilvl w:val="0"/>
          <w:numId w:val="0"/>
        </w:numPr>
        <w:ind w:left="720"/>
      </w:pPr>
    </w:p>
    <w:p w:rsidR="003447F6" w:rsidRDefault="006D7DD4" w:rsidP="003447F6">
      <w:pPr>
        <w:pStyle w:val="ProcLevel3"/>
      </w:pPr>
      <w:r>
        <w:rPr>
          <w:noProof/>
        </w:rPr>
        <mc:AlternateContent>
          <mc:Choice Requires="wpg">
            <w:drawing>
              <wp:anchor distT="0" distB="0" distL="114300" distR="114300" simplePos="0" relativeHeight="251702784" behindDoc="0" locked="1" layoutInCell="1" allowOverlap="1" wp14:anchorId="24DE6652" wp14:editId="030827BE">
                <wp:simplePos x="0" y="0"/>
                <wp:positionH relativeFrom="column">
                  <wp:posOffset>-3089275</wp:posOffset>
                </wp:positionH>
                <wp:positionV relativeFrom="paragraph">
                  <wp:posOffset>6985</wp:posOffset>
                </wp:positionV>
                <wp:extent cx="2971800" cy="1742440"/>
                <wp:effectExtent l="19050" t="19050" r="19050" b="10160"/>
                <wp:wrapNone/>
                <wp:docPr id="100" name="Group 100"/>
                <wp:cNvGraphicFramePr/>
                <a:graphic xmlns:a="http://schemas.openxmlformats.org/drawingml/2006/main">
                  <a:graphicData uri="http://schemas.microsoft.com/office/word/2010/wordprocessingGroup">
                    <wpg:wgp>
                      <wpg:cNvGrpSpPr/>
                      <wpg:grpSpPr>
                        <a:xfrm>
                          <a:off x="0" y="0"/>
                          <a:ext cx="2971800" cy="1742440"/>
                          <a:chOff x="-1" y="-11726"/>
                          <a:chExt cx="2972182" cy="1742946"/>
                        </a:xfrm>
                      </wpg:grpSpPr>
                      <wpg:grpSp>
                        <wpg:cNvPr id="97" name="Group 97"/>
                        <wpg:cNvGrpSpPr/>
                        <wpg:grpSpPr>
                          <a:xfrm>
                            <a:off x="-1" y="-11726"/>
                            <a:ext cx="2972182" cy="1742946"/>
                            <a:chOff x="-1" y="-11726"/>
                            <a:chExt cx="2971800" cy="1742946"/>
                          </a:xfrm>
                        </wpg:grpSpPr>
                        <wpg:grpSp>
                          <wpg:cNvPr id="85" name="Group 85"/>
                          <wpg:cNvGrpSpPr/>
                          <wpg:grpSpPr>
                            <a:xfrm>
                              <a:off x="-1" y="-11726"/>
                              <a:ext cx="2971800" cy="1742946"/>
                              <a:chOff x="-1" y="161591"/>
                              <a:chExt cx="2975476" cy="1736927"/>
                            </a:xfrm>
                          </wpg:grpSpPr>
                          <wpg:grpSp>
                            <wpg:cNvPr id="86" name="Group 86"/>
                            <wpg:cNvGrpSpPr/>
                            <wpg:grpSpPr>
                              <a:xfrm>
                                <a:off x="-1" y="161591"/>
                                <a:ext cx="2975476" cy="1736927"/>
                                <a:chOff x="-1" y="-2532"/>
                                <a:chExt cx="2975476" cy="1736927"/>
                              </a:xfrm>
                            </wpg:grpSpPr>
                            <pic:pic xmlns:pic="http://schemas.openxmlformats.org/drawingml/2006/picture">
                              <pic:nvPicPr>
                                <pic:cNvPr id="87" name="Picture 8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1" y="-2532"/>
                                  <a:ext cx="2975476" cy="1736927"/>
                                </a:xfrm>
                                <a:prstGeom prst="rect">
                                  <a:avLst/>
                                </a:prstGeom>
                                <a:ln>
                                  <a:solidFill>
                                    <a:schemeClr val="tx1"/>
                                  </a:solidFill>
                                </a:ln>
                              </pic:spPr>
                            </pic:pic>
                            <wps:wsp>
                              <wps:cNvPr id="88" name="Text Box 99"/>
                              <wps:cNvSpPr txBox="1">
                                <a:spLocks noChangeArrowheads="1"/>
                              </wps:cNvSpPr>
                              <wps:spPr bwMode="auto">
                                <a:xfrm>
                                  <a:off x="12485" y="1544573"/>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052F16">
                                    <w:pPr>
                                      <w:pStyle w:val="Fig"/>
                                      <w:jc w:val="center"/>
                                    </w:pPr>
                                    <w:r>
                                      <w:t>Fig. 1-3</w:t>
                                    </w:r>
                                  </w:p>
                                </w:txbxContent>
                              </wps:txbx>
                              <wps:bodyPr rot="0" vert="horz" wrap="square" lIns="0" tIns="0" rIns="0" bIns="0" anchor="t" anchorCtr="0" upright="1">
                                <a:noAutofit/>
                              </wps:bodyPr>
                            </wps:wsp>
                          </wpg:grpSp>
                          <wpg:grpSp>
                            <wpg:cNvPr id="89" name="Group 109"/>
                            <wpg:cNvGrpSpPr>
                              <a:grpSpLocks/>
                            </wpg:cNvGrpSpPr>
                            <wpg:grpSpPr bwMode="auto">
                              <a:xfrm>
                                <a:off x="27794" y="190500"/>
                                <a:ext cx="792480" cy="247650"/>
                                <a:chOff x="3188" y="2394"/>
                                <a:chExt cx="1248" cy="390"/>
                              </a:xfrm>
                            </wpg:grpSpPr>
                            <wps:wsp>
                              <wps:cNvPr id="90" name="Rectangle 110"/>
                              <wps:cNvSpPr>
                                <a:spLocks noChangeArrowheads="1"/>
                              </wps:cNvSpPr>
                              <wps:spPr bwMode="auto">
                                <a:xfrm>
                                  <a:off x="3610" y="2437"/>
                                  <a:ext cx="826"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052F16">
                                    <w:pPr>
                                      <w:rPr>
                                        <w:sz w:val="18"/>
                                      </w:rPr>
                                    </w:pPr>
                                    <w:r>
                                      <w:rPr>
                                        <w:sz w:val="18"/>
                                      </w:rPr>
                                      <w:t>Putty knife</w:t>
                                    </w:r>
                                  </w:p>
                                </w:txbxContent>
                              </wps:txbx>
                              <wps:bodyPr rot="0" vert="horz" wrap="square" lIns="0" tIns="0" rIns="0" bIns="0" anchor="t" anchorCtr="0" upright="1">
                                <a:noAutofit/>
                              </wps:bodyPr>
                            </wps:wsp>
                            <pic:pic xmlns:pic="http://schemas.openxmlformats.org/drawingml/2006/picture">
                              <pic:nvPicPr>
                                <pic:cNvPr id="91"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9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93" name="Straight Connector 93"/>
                          <wps:cNvCnPr/>
                          <wps:spPr>
                            <a:xfrm>
                              <a:off x="1990725" y="642937"/>
                              <a:ext cx="0" cy="6715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4" name="Straight Connector 94"/>
                          <wps:cNvCnPr/>
                          <wps:spPr>
                            <a:xfrm>
                              <a:off x="2395537" y="642937"/>
                              <a:ext cx="0" cy="67151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 name="Rectangle 110"/>
                          <wps:cNvSpPr>
                            <a:spLocks noChangeArrowheads="1"/>
                          </wps:cNvSpPr>
                          <wps:spPr bwMode="auto">
                            <a:xfrm>
                              <a:off x="1804987" y="1357312"/>
                              <a:ext cx="366395" cy="12382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6D7DD4">
                                <w:pPr>
                                  <w:rPr>
                                    <w:sz w:val="18"/>
                                  </w:rPr>
                                </w:pPr>
                                <w:r>
                                  <w:rPr>
                                    <w:sz w:val="18"/>
                                  </w:rPr>
                                  <w:t>170mm</w:t>
                                </w:r>
                              </w:p>
                            </w:txbxContent>
                          </wps:txbx>
                          <wps:bodyPr rot="0" vert="horz" wrap="square" lIns="0" tIns="0" rIns="0" bIns="0" anchor="t" anchorCtr="0" upright="1">
                            <a:noAutofit/>
                          </wps:bodyPr>
                        </wps:wsp>
                        <wps:wsp>
                          <wps:cNvPr id="96" name="Rectangle 110"/>
                          <wps:cNvSpPr>
                            <a:spLocks noChangeArrowheads="1"/>
                          </wps:cNvSpPr>
                          <wps:spPr bwMode="auto">
                            <a:xfrm>
                              <a:off x="2219325" y="1357312"/>
                              <a:ext cx="366712" cy="12382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6D7DD4">
                                <w:pPr>
                                  <w:rPr>
                                    <w:sz w:val="18"/>
                                  </w:rPr>
                                </w:pPr>
                                <w:r>
                                  <w:rPr>
                                    <w:sz w:val="18"/>
                                  </w:rPr>
                                  <w:t>240mm</w:t>
                                </w:r>
                              </w:p>
                            </w:txbxContent>
                          </wps:txbx>
                          <wps:bodyPr rot="0" vert="horz" wrap="square" lIns="0" tIns="0" rIns="0" bIns="0" anchor="t" anchorCtr="0" upright="1">
                            <a:noAutofit/>
                          </wps:bodyPr>
                        </wps:wsp>
                      </wpg:grpSp>
                      <wps:wsp>
                        <wps:cNvPr id="98" name="Straight Arrow Connector 98"/>
                        <wps:cNvCnPr>
                          <a:stCxn id="99" idx="0"/>
                        </wps:cNvCnPr>
                        <wps:spPr>
                          <a:xfrm flipV="1">
                            <a:off x="1466393" y="386863"/>
                            <a:ext cx="532415" cy="53926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Text Box 98"/>
                        <wps:cNvSpPr txBox="1">
                          <a:spLocks noChangeArrowheads="1"/>
                        </wps:cNvSpPr>
                        <wps:spPr bwMode="auto">
                          <a:xfrm>
                            <a:off x="1195600" y="926123"/>
                            <a:ext cx="541655" cy="269263"/>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6D7DD4">
                              <w:pPr>
                                <w:jc w:val="center"/>
                                <w:rPr>
                                  <w:sz w:val="18"/>
                                </w:rPr>
                              </w:pPr>
                              <w:r>
                                <w:rPr>
                                  <w:sz w:val="18"/>
                                </w:rPr>
                                <w:t>Remove body sealer</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4DE6652" id="Group 100" o:spid="_x0000_s1059" style="position:absolute;left:0;text-align:left;margin-left:-243.25pt;margin-top:.55pt;width:234pt;height:137.2pt;z-index:251702784;mso-width-relative:margin;mso-height-relative:margin" coordorigin=",-117" coordsize="29721,174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">
                <v:group id="Group 97" o:spid="_x0000_s1060" style="position:absolute;top:-117;width:29721;height:17429" coordorigin=",-117" coordsize="29718,1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85" o:spid="_x0000_s1061" style="position:absolute;top:-117;width:29717;height:17429" coordorigin=",1615" coordsize="29754,1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group id="Group 86" o:spid="_x0000_s1062" style="position:absolute;top:1615;width:29754;height:17370" coordorigin=",-25" coordsize="29754,1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Picture 87" o:spid="_x0000_s1063" type="#_x0000_t75" style="position:absolute;top:-25;width:29754;height:17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JUCnBAAAA2wAAAA8AAABkcnMvZG93bnJldi54bWxEj0GLwjAUhO8L/ofwFrwsmq4Hla5R1gVB&#10;0INWf8CjedsUm5fQRFv/vREEj8PMfMMsVr1txI3aUDtW8D3OQBCXTtdcKTifNqM5iBCRNTaOScGd&#10;AqyWg48F5tp1fKRbESuRIBxyVGBi9LmUoTRkMYydJ07ev2stxiTbSuoWuwS3jZxk2VRarDktGPT0&#10;Z6i8FFf7pGT7rjh01/rLFIfLee39ceeVGn72vz8gIvXxHX61t1rBfAbPL+kH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JUCnBAAAA2wAAAA8AAAAAAAAAAAAAAAAAnwIA&#10;AGRycy9kb3ducmV2LnhtbFBLBQYAAAAABAAEAPcAAACNAwAAAAA=&#10;" stroked="t" strokecolor="black [3213]">
                        <v:imagedata r:id="rId32" o:title=""/>
                        <v:path arrowok="t"/>
                      </v:shape>
                      <v:shape id="Text Box 99" o:spid="_x0000_s1064" type="#_x0000_t202" style="position:absolute;left:124;top:15445;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5N38EA&#10;AADbAAAADwAAAGRycy9kb3ducmV2LnhtbERPz2vCMBS+D/wfwhN2GZrag0g1yqYOdpgHtfT8aJ5t&#10;sXkpSbTtf78cBh4/vt+b3WBa8STnG8sKFvMEBHFpdcOVgvz6PVuB8AFZY2uZFIzkYbedvG0w07bn&#10;Mz0voRIxhH2GCuoQukxKX9Zk0M9tRxy5m3UGQ4SuktphH8NNK9MkWUqDDceGGjva11TeLw+jYHlw&#10;j/7M+49DfvzFU1elxddYKPU+HT7XIAIN4SX+d/9oBas4Nn6JP0B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eTd/BAAAA2wAAAA8AAAAAAAAAAAAAAAAAmAIAAGRycy9kb3du&#10;cmV2LnhtbFBLBQYAAAAABAAEAPUAAACGAwAAAAA=&#10;" stroked="f">
                        <v:textbox inset="0,0,0,0">
                          <w:txbxContent>
                            <w:p w:rsidR="00343F39" w:rsidRDefault="00343F39" w:rsidP="00052F16">
                              <w:pPr>
                                <w:pStyle w:val="Fig"/>
                                <w:jc w:val="center"/>
                              </w:pPr>
                              <w:r>
                                <w:t>Fig. 1-3</w:t>
                              </w:r>
                            </w:p>
                          </w:txbxContent>
                        </v:textbox>
                      </v:shape>
                    </v:group>
                    <v:group id="Group 109" o:spid="_x0000_s1065" style="position:absolute;left:277;top:1905;width:7925;height:2476" coordorigin="3188,2394" coordsize="124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rect id="Rectangle 110" o:spid="_x0000_s1066" style="position:absolute;left:3610;top:2437;width:82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sPrb8A&#10;AADbAAAADwAAAGRycy9kb3ducmV2LnhtbERPPW/CMBDdK/EfrENiK04RgjZgUFUUiTWBoeM1PpI0&#10;9jmKDQn/Hg9IjE/ve7sfrRE36n3jWMHHPAFBXDrdcKXgfMreP0H4gKzROCYFd/Kw303etphqN3BO&#10;tyJUIoawT1FBHUKXSunLmiz6ueuII3dxvcUQYV9J3eMQw62RiyRZSYsNx4YaO/qpqWyLq1Vw+lu3&#10;RhZmkfP/4bpss/w3G0alZtPxewMi0Bhe4qf7qBV8xfXxS/wBcv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Sw+tvwAAANsAAAAPAAAAAAAAAAAAAAAAAJgCAABkcnMvZG93bnJl&#10;di54bWxQSwUGAAAAAAQABAD1AAAAhAMAAAAA&#10;" stroked="f" strokeweight=".25pt">
                        <v:textbox inset="0,0,0,0">
                          <w:txbxContent>
                            <w:p w:rsidR="00343F39" w:rsidRDefault="00343F39" w:rsidP="00052F16">
                              <w:pPr>
                                <w:rPr>
                                  <w:sz w:val="18"/>
                                </w:rPr>
                              </w:pPr>
                              <w:r>
                                <w:rPr>
                                  <w:sz w:val="18"/>
                                </w:rPr>
                                <w:t>Putty knife</w:t>
                              </w:r>
                            </w:p>
                          </w:txbxContent>
                        </v:textbox>
                      </v:rect>
                      <v:shape id="Picture 111" o:spid="_x0000_s1067" type="#_x0000_t75" alt="tool" style="position:absolute;left:3188;top:2394;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KaKjDAAAA2wAAAA8AAABkcnMvZG93bnJldi54bWxEj0FrwkAUhO8F/8PyhN50k9YUja5SCoFS&#10;KEWr92f2mUSzb8PuNsZ/3y0IPQ4z8w2z2gymFT0531hWkE4TEMSl1Q1XCvbfxWQOwgdkja1lUnAj&#10;D5v16GGFubZX3lK/C5WIEPY5KqhD6HIpfVmTQT+1HXH0TtYZDFG6SmqH1wg3rXxKkhdpsOG4UGNH&#10;bzWVl92PUdBfjvT8lWaZKz5m5zKTh89AhVKP4+F1CSLQEP7D9/a7VrBI4e9L/A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poqMMAAADbAAAADwAAAAAAAAAAAAAAAACf&#10;AgAAZHJzL2Rvd25yZXYueG1sUEsFBgAAAAAEAAQA9wAAAI8DAAAAAA==&#10;">
                        <v:imagedata r:id="rId22" o:title="tool"/>
                      </v:shape>
                    </v:group>
                  </v:group>
                  <v:line id="Straight Connector 93" o:spid="_x0000_s1068" style="position:absolute;visibility:visible;mso-wrap-style:square" from="19907,6429" to="1990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8cx8MAAADbAAAADwAAAGRycy9kb3ducmV2LnhtbESP0WrCQBRE3wv9h+UWfNNNKxVNXUWk&#10;YkEUjH7AJXvNRrN3Q3Y18e9dQejjMHNmmOm8s5W4UeNLxwo+BwkI4tzpkgsFx8OqPwbhA7LGyjEp&#10;uJOH+ez9bYqpdi3v6ZaFQsQS9ikqMCHUqZQ+N2TRD1xNHL2TayyGKJtC6gbbWG4r+ZUkI2mx5Lhg&#10;sKalofySXa2CSTieze9lPd5k34d2NzLb4nzSSvU+usUPiEBd+A+/6D8duSE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vHMfDAAAA2wAAAA8AAAAAAAAAAAAA&#10;AAAAoQIAAGRycy9kb3ducmV2LnhtbFBLBQYAAAAABAAEAPkAAACRAwAAAAA=&#10;" strokecolor="black [3213]" strokeweight="2pt"/>
                  <v:line id="Straight Connector 94" o:spid="_x0000_s1069" style="position:absolute;visibility:visible;mso-wrap-style:square" from="23955,6429" to="23955,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aEs8MAAADbAAAADwAAAGRycy9kb3ducmV2LnhtbESP0WrCQBRE3wv9h+UWfNNNixVNXUWk&#10;YkEUjH7AJXvNRrN3Q3Y18e9dQejjMHNmmOm8s5W4UeNLxwo+BwkI4tzpkgsFx8OqPwbhA7LGyjEp&#10;uJOH+ez9bYqpdi3v6ZaFQsQS9ikqMCHUqZQ+N2TRD1xNHL2TayyGKJtC6gbbWG4r+ZUkI2mx5Lhg&#10;sKalofySXa2CSTieze9lPd5k34d2NzLb4nzSSvU+usUPiEBd+A+/6D8duSE8v8Qf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GhLPDAAAA2wAAAA8AAAAAAAAAAAAA&#10;AAAAoQIAAGRycy9kb3ducmV2LnhtbFBLBQYAAAAABAAEAPkAAACRAwAAAAA=&#10;" strokecolor="black [3213]" strokeweight="2pt"/>
                  <v:rect id="Rectangle 110" o:spid="_x0000_s1070" style="position:absolute;left:18049;top:13573;width:366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ysNcMA&#10;AADbAAAADwAAAGRycy9kb3ducmV2LnhtbESPQWvCQBSE74L/YXmF3nRTabVNXUWUQK+JHjy+Zl+T&#10;NLtvQ3Y16b/vCoLHYWa+Ydbb0Rpxpd43jhW8zBMQxKXTDVcKTsds9g7CB2SNxjEp+CMP2810ssZU&#10;u4FzuhahEhHCPkUFdQhdKqUva7Lo564jjt6P6y2GKPtK6h6HCLdGLpJkKS02HBdq7GhfU9kWF6vg&#10;+L1qjSzMIuffw+W1zfJzNoxKPT+Nu08QgcbwCN/bX1rBxxvcvs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ysNcMAAADbAAAADwAAAAAAAAAAAAAAAACYAgAAZHJzL2Rv&#10;d25yZXYueG1sUEsFBgAAAAAEAAQA9QAAAIgDAAAAAA==&#10;" stroked="f" strokeweight=".25pt">
                    <v:textbox inset="0,0,0,0">
                      <w:txbxContent>
                        <w:p w:rsidR="00343F39" w:rsidRDefault="00343F39" w:rsidP="006D7DD4">
                          <w:pPr>
                            <w:rPr>
                              <w:sz w:val="18"/>
                            </w:rPr>
                          </w:pPr>
                          <w:r>
                            <w:rPr>
                              <w:sz w:val="18"/>
                            </w:rPr>
                            <w:t>170mm</w:t>
                          </w:r>
                        </w:p>
                      </w:txbxContent>
                    </v:textbox>
                  </v:rect>
                  <v:rect id="Rectangle 110" o:spid="_x0000_s1071" style="position:absolute;left:22193;top:13573;width:3667;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QsIA&#10;AADbAAAADwAAAGRycy9kb3ducmV2LnhtbESPQWvCQBSE74L/YXlCb7qpFNtGVxFLwGuihx5fs88k&#10;ze7bkF1N+u9dQehxmJlvmM1utEbcqPeNYwWviwQEcel0w5WC8ymbf4DwAVmjcUwK/sjDbjudbDDV&#10;buCcbkWoRISwT1FBHUKXSunLmiz6heuIo3dxvcUQZV9J3eMQ4dbIZZKspMWG40KNHR1qKtviahWc&#10;ft5bIwuzzPn36/rWZvl3NoxKvczG/RpEoDH8h5/to1bwuYLH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jJCwgAAANsAAAAPAAAAAAAAAAAAAAAAAJgCAABkcnMvZG93&#10;bnJldi54bWxQSwUGAAAAAAQABAD1AAAAhwMAAAAA&#10;" stroked="f" strokeweight=".25pt">
                    <v:textbox inset="0,0,0,0">
                      <w:txbxContent>
                        <w:p w:rsidR="00343F39" w:rsidRDefault="00343F39" w:rsidP="006D7DD4">
                          <w:pPr>
                            <w:rPr>
                              <w:sz w:val="18"/>
                            </w:rPr>
                          </w:pPr>
                          <w:r>
                            <w:rPr>
                              <w:sz w:val="18"/>
                            </w:rPr>
                            <w:t>240mm</w:t>
                          </w:r>
                        </w:p>
                      </w:txbxContent>
                    </v:textbox>
                  </v:rect>
                </v:group>
                <v:shape id="Straight Arrow Connector 98" o:spid="_x0000_s1072" type="#_x0000_t32" style="position:absolute;left:14663;top:3868;width:5325;height:539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yH4r4AAADbAAAADwAAAGRycy9kb3ducmV2LnhtbERPzYrCMBC+L/gOYQQvoqkelrUaRZSF&#10;PQlbfYCxGdtqMynNqO3bm4Pg8eP7X206V6sHtaHybGA2TUAR595WXBg4HX8nP6CCIFusPZOBngJs&#10;1oOvFabWP/mfHpkUKoZwSNFAKdKkWoe8JIdh6hviyF1861AibAttW3zGcFfreZJ8a4cVx4YSG9qV&#10;lN+yuzNw359Zxv1VDtxztuu3Y8r3B2NGw267BCXUyUf8dv9ZA4s4Nn6JP0Cv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DIfivgAAANsAAAAPAAAAAAAAAAAAAAAAAKEC&#10;AABkcnMvZG93bnJldi54bWxQSwUGAAAAAAQABAD5AAAAjAMAAAAA&#10;" strokecolor="black [3213]" strokeweight="3pt">
                  <v:stroke endarrow="block"/>
                </v:shape>
                <v:shape id="Text Box 98" o:spid="_x0000_s1073" type="#_x0000_t202" style="position:absolute;left:11956;top:9261;width:5416;height:26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jcQA&#10;AADbAAAADwAAAGRycy9kb3ducmV2LnhtbESPQWvCQBSE7wX/w/KE3urGKqGmriJSSXps2ou31+wz&#10;G82+DdnVpP/eLRR6HGbmG2a9HW0rbtT7xrGC+SwBQVw53XCt4Ovz8PQCwgdkja1jUvBDHrabycMa&#10;M+0G/qBbGWoRIewzVGBC6DIpfWXIop+5jjh6J9dbDFH2tdQ9DhFuW/mcJKm02HBcMNjR3lB1Ka9W&#10;QW3O+f7QLpb58b37PprkLS2Gi1KP03H3CiLQGP7Df+1CK1it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1543EAAAA2wAAAA8AAAAAAAAAAAAAAAAAmAIAAGRycy9k&#10;b3ducmV2LnhtbFBLBQYAAAAABAAEAPUAAACJAwAAAAA=&#10;" stroked="f" strokeweight="2.25pt">
                  <v:stroke startarrowwidth="narrow" startarrowlength="short" endarrowwidth="narrow" endarrowlength="short"/>
                  <v:textbox inset="0,0,0,0">
                    <w:txbxContent>
                      <w:p w:rsidR="00343F39" w:rsidRDefault="00343F39" w:rsidP="006D7DD4">
                        <w:pPr>
                          <w:jc w:val="center"/>
                          <w:rPr>
                            <w:sz w:val="18"/>
                          </w:rPr>
                        </w:pPr>
                        <w:r>
                          <w:rPr>
                            <w:sz w:val="18"/>
                          </w:rPr>
                          <w:t>Remove body sealer</w:t>
                        </w:r>
                      </w:p>
                    </w:txbxContent>
                  </v:textbox>
                </v:shape>
                <w10:anchorlock/>
              </v:group>
            </w:pict>
          </mc:Fallback>
        </mc:AlternateContent>
      </w:r>
      <w:r w:rsidR="003447F6" w:rsidRPr="003447F6">
        <w:t>Measure an area from 170mm to 240mm back from the elongated hole, and remove all the body sealer from this area</w:t>
      </w:r>
      <w:r w:rsidR="003C0943">
        <w:t xml:space="preserve"> (Fig. 1-3)</w:t>
      </w:r>
      <w:r w:rsidR="003447F6">
        <w:t>.</w:t>
      </w:r>
    </w:p>
    <w:p w:rsidR="003447F6" w:rsidRDefault="003447F6" w:rsidP="003447F6">
      <w:pPr>
        <w:pStyle w:val="ProcLevel3"/>
      </w:pPr>
      <w:r w:rsidRPr="003447F6">
        <w:t xml:space="preserve">Repair any damaged paintwork and </w:t>
      </w:r>
      <w:r>
        <w:t>c</w:t>
      </w:r>
      <w:r w:rsidRPr="003447F6">
        <w:t>ove</w:t>
      </w:r>
      <w:r>
        <w:t xml:space="preserve">r </w:t>
      </w:r>
      <w:r w:rsidR="006D7DD4">
        <w:t xml:space="preserve">the </w:t>
      </w:r>
      <w:r>
        <w:t>panel edges with anti-rust sealant.</w:t>
      </w:r>
    </w:p>
    <w:p w:rsidR="003C0943" w:rsidRDefault="003C0943" w:rsidP="003C0943">
      <w:pPr>
        <w:pStyle w:val="ProcLevel2"/>
      </w:pPr>
      <w:r>
        <w:t>Repeat Step 1(c) for the driver’s side of the vehicle.</w:t>
      </w:r>
    </w:p>
    <w:p w:rsidR="008C62D9" w:rsidRDefault="008C62D9" w:rsidP="008C62D9">
      <w:pPr>
        <w:pStyle w:val="ProcLevel2"/>
        <w:numPr>
          <w:ilvl w:val="0"/>
          <w:numId w:val="0"/>
        </w:numPr>
        <w:ind w:left="360"/>
      </w:pPr>
    </w:p>
    <w:p w:rsidR="008C62D9" w:rsidRDefault="009E7856" w:rsidP="008C62D9">
      <w:pPr>
        <w:pStyle w:val="Heading5"/>
      </w:pPr>
      <w:r>
        <w:rPr>
          <w:noProof/>
        </w:rPr>
        <mc:AlternateContent>
          <mc:Choice Requires="wpg">
            <w:drawing>
              <wp:anchor distT="0" distB="0" distL="114300" distR="114300" simplePos="0" relativeHeight="251704832" behindDoc="0" locked="0" layoutInCell="1" allowOverlap="1" wp14:anchorId="59C9C676" wp14:editId="2CCF7150">
                <wp:simplePos x="0" y="0"/>
                <wp:positionH relativeFrom="column">
                  <wp:posOffset>-3088640</wp:posOffset>
                </wp:positionH>
                <wp:positionV relativeFrom="paragraph">
                  <wp:posOffset>308610</wp:posOffset>
                </wp:positionV>
                <wp:extent cx="2971800" cy="1447165"/>
                <wp:effectExtent l="19050" t="19050" r="19050" b="19685"/>
                <wp:wrapNone/>
                <wp:docPr id="104" name="Group 104"/>
                <wp:cNvGraphicFramePr/>
                <a:graphic xmlns:a="http://schemas.openxmlformats.org/drawingml/2006/main">
                  <a:graphicData uri="http://schemas.microsoft.com/office/word/2010/wordprocessingGroup">
                    <wpg:wgp>
                      <wpg:cNvGrpSpPr/>
                      <wpg:grpSpPr>
                        <a:xfrm>
                          <a:off x="0" y="0"/>
                          <a:ext cx="2971800" cy="1447165"/>
                          <a:chOff x="-1" y="155509"/>
                          <a:chExt cx="2975476" cy="1443345"/>
                        </a:xfrm>
                      </wpg:grpSpPr>
                      <pic:pic xmlns:pic="http://schemas.openxmlformats.org/drawingml/2006/picture">
                        <pic:nvPicPr>
                          <pic:cNvPr id="105" name="Picture 10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1" y="155509"/>
                            <a:ext cx="2975476" cy="1443345"/>
                          </a:xfrm>
                          <a:prstGeom prst="rect">
                            <a:avLst/>
                          </a:prstGeom>
                          <a:ln>
                            <a:solidFill>
                              <a:schemeClr val="tx1"/>
                            </a:solidFill>
                          </a:ln>
                        </pic:spPr>
                      </pic:pic>
                      <wps:wsp>
                        <wps:cNvPr id="106" name="Text Box 99"/>
                        <wps:cNvSpPr txBox="1">
                          <a:spLocks noChangeArrowheads="1"/>
                        </wps:cNvSpPr>
                        <wps:spPr bwMode="auto">
                          <a:xfrm>
                            <a:off x="12485" y="1396856"/>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8C62D9">
                              <w:pPr>
                                <w:pStyle w:val="Fig"/>
                                <w:jc w:val="center"/>
                              </w:pPr>
                              <w:r>
                                <w:t>Fig. 2-1</w:t>
                              </w:r>
                            </w:p>
                          </w:txbxContent>
                        </wps:txbx>
                        <wps:bodyPr rot="0" vert="horz" wrap="square" lIns="0" tIns="0" rIns="0" bIns="0" anchor="t" anchorCtr="0" upright="1">
                          <a:noAutofit/>
                        </wps:bodyPr>
                      </wps:wsp>
                    </wpg:wgp>
                  </a:graphicData>
                </a:graphic>
              </wp:anchor>
            </w:drawing>
          </mc:Choice>
          <mc:Fallback>
            <w:pict>
              <v:group w14:anchorId="59C9C676" id="Group 104" o:spid="_x0000_s1074" style="position:absolute;left:0;text-align:left;margin-left:-243.2pt;margin-top:24.3pt;width:234pt;height:113.95pt;z-index:251704832" coordorigin=",1555" coordsize="29754,14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">
                <v:shape id="Picture 105" o:spid="_x0000_s1075" type="#_x0000_t75" style="position:absolute;top:1555;width:29754;height:144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DB8vDAAAA3AAAAA8AAABkcnMvZG93bnJldi54bWxET81qwkAQvhd8h2UK3pqNhUhJXaWoBSv0&#10;0DQPMGSnSWh2Nu6uSezTuwXB23x8v7PaTKYTAznfWlawSFIQxJXVLdcKyu/3pxcQPiBr7CyTggt5&#10;2KxnDyvMtR35i4Yi1CKGsM9RQRNCn0vpq4YM+sT2xJH7sc5giNDVUjscY7jp5HOaLqXBlmNDgz1t&#10;G6p+i7NR4OryvPjjbKc/9tvP0/EwTMswKDV/nN5eQQSawl18cx90nJ9m8P9MvECur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4MHy8MAAADcAAAADwAAAAAAAAAAAAAAAACf&#10;AgAAZHJzL2Rvd25yZXYueG1sUEsFBgAAAAAEAAQA9wAAAI8DAAAAAA==&#10;" stroked="t" strokecolor="black [3213]">
                  <v:imagedata r:id="rId34" o:title=""/>
                  <v:path arrowok="t"/>
                </v:shape>
                <v:shape id="Text Box 99" o:spid="_x0000_s1076" type="#_x0000_t202" style="position:absolute;left:124;top:13968;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KL5MMA&#10;AADcAAAADwAAAGRycy9kb3ducmV2LnhtbERPO2vDMBDeC/kP4gJdSizHgymOldAmKWRohzzIfFhX&#10;29Q6GUmJ7X8fFQrd7uN7XrkZTSfu5HxrWcEySUEQV1a3XCu4nD8WryB8QNbYWSYFE3nYrGdPJRba&#10;Dnyk+ynUIoawL1BBE0JfSOmrhgz6xPbEkfu2zmCI0NVSOxxiuOlklqa5NNhybGiwp21D1c/pZhTk&#10;O3cbjrx92V32n/jV19n1fboq9Twf31YgAo3hX/znPug4P83h95l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KL5MMAAADcAAAADwAAAAAAAAAAAAAAAACYAgAAZHJzL2Rv&#10;d25yZXYueG1sUEsFBgAAAAAEAAQA9QAAAIgDAAAAAA==&#10;" stroked="f">
                  <v:textbox inset="0,0,0,0">
                    <w:txbxContent>
                      <w:p w:rsidR="00343F39" w:rsidRDefault="00343F39" w:rsidP="008C62D9">
                        <w:pPr>
                          <w:pStyle w:val="Fig"/>
                          <w:jc w:val="center"/>
                        </w:pPr>
                        <w:r>
                          <w:t>Fig. 2-1</w:t>
                        </w:r>
                      </w:p>
                    </w:txbxContent>
                  </v:textbox>
                </v:shape>
              </v:group>
            </w:pict>
          </mc:Fallback>
        </mc:AlternateContent>
      </w:r>
      <w:r w:rsidR="008C62D9">
        <w:t xml:space="preserve">Install the </w:t>
      </w:r>
      <w:r w:rsidR="00343F39">
        <w:t xml:space="preserve">Passenger’s Side </w:t>
      </w:r>
      <w:r w:rsidR="008C62D9">
        <w:t>Running Board.</w:t>
      </w:r>
    </w:p>
    <w:p w:rsidR="009E7856" w:rsidRDefault="009E7856" w:rsidP="008C62D9">
      <w:pPr>
        <w:pStyle w:val="ProcLevel2"/>
      </w:pPr>
      <w:r>
        <w:t xml:space="preserve">Install </w:t>
      </w:r>
      <w:r w:rsidR="00C85B63">
        <w:t>a</w:t>
      </w:r>
      <w:r>
        <w:t xml:space="preserve"> U-bolt.</w:t>
      </w:r>
    </w:p>
    <w:p w:rsidR="008C62D9" w:rsidRDefault="008C62D9" w:rsidP="009E7856">
      <w:pPr>
        <w:pStyle w:val="ProcLevel3"/>
      </w:pPr>
      <w:r>
        <w:t xml:space="preserve">Feed the U-bolt card onto one leg of </w:t>
      </w:r>
      <w:r w:rsidR="00C85B63">
        <w:t>a</w:t>
      </w:r>
      <w:r>
        <w:t xml:space="preserve"> M8 U-bolt (Fig. 2-1).</w:t>
      </w:r>
    </w:p>
    <w:p w:rsidR="009E7856" w:rsidRDefault="009E7856" w:rsidP="009E7856">
      <w:pPr>
        <w:pStyle w:val="ProcLevel2"/>
        <w:numPr>
          <w:ilvl w:val="0"/>
          <w:numId w:val="0"/>
        </w:numPr>
        <w:ind w:left="360"/>
      </w:pPr>
    </w:p>
    <w:p w:rsidR="009E7856" w:rsidRDefault="009E7856" w:rsidP="009E7856">
      <w:pPr>
        <w:pStyle w:val="ProcLevel2"/>
        <w:numPr>
          <w:ilvl w:val="0"/>
          <w:numId w:val="0"/>
        </w:numPr>
        <w:ind w:left="360"/>
      </w:pPr>
    </w:p>
    <w:p w:rsidR="009E7856" w:rsidRDefault="009E7856" w:rsidP="009E7856">
      <w:pPr>
        <w:pStyle w:val="ProcLevel2"/>
        <w:numPr>
          <w:ilvl w:val="0"/>
          <w:numId w:val="0"/>
        </w:numPr>
        <w:ind w:left="360"/>
      </w:pPr>
    </w:p>
    <w:p w:rsidR="009E7856" w:rsidRDefault="009E7856" w:rsidP="009E7856">
      <w:pPr>
        <w:pStyle w:val="ProcLevel3"/>
      </w:pPr>
      <w:r>
        <w:rPr>
          <w:noProof/>
        </w:rPr>
        <mc:AlternateContent>
          <mc:Choice Requires="wpg">
            <w:drawing>
              <wp:anchor distT="0" distB="0" distL="114300" distR="114300" simplePos="0" relativeHeight="251706880" behindDoc="0" locked="0" layoutInCell="1" allowOverlap="1" wp14:anchorId="1F5466D5" wp14:editId="03F9B4BA">
                <wp:simplePos x="0" y="0"/>
                <wp:positionH relativeFrom="column">
                  <wp:posOffset>-3089031</wp:posOffset>
                </wp:positionH>
                <wp:positionV relativeFrom="paragraph">
                  <wp:posOffset>-1758</wp:posOffset>
                </wp:positionV>
                <wp:extent cx="2971165" cy="1806575"/>
                <wp:effectExtent l="19050" t="19050" r="19685" b="22225"/>
                <wp:wrapNone/>
                <wp:docPr id="116" name="Group 116"/>
                <wp:cNvGraphicFramePr/>
                <a:graphic xmlns:a="http://schemas.openxmlformats.org/drawingml/2006/main">
                  <a:graphicData uri="http://schemas.microsoft.com/office/word/2010/wordprocessingGroup">
                    <wpg:wgp>
                      <wpg:cNvGrpSpPr/>
                      <wpg:grpSpPr>
                        <a:xfrm>
                          <a:off x="0" y="0"/>
                          <a:ext cx="2971165" cy="1806575"/>
                          <a:chOff x="12489" y="124061"/>
                          <a:chExt cx="2975475" cy="1802765"/>
                        </a:xfrm>
                      </wpg:grpSpPr>
                      <pic:pic xmlns:pic="http://schemas.openxmlformats.org/drawingml/2006/picture">
                        <pic:nvPicPr>
                          <pic:cNvPr id="117" name="Picture 117"/>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12489" y="124061"/>
                            <a:ext cx="2975475" cy="1802765"/>
                          </a:xfrm>
                          <a:prstGeom prst="rect">
                            <a:avLst/>
                          </a:prstGeom>
                          <a:ln>
                            <a:solidFill>
                              <a:schemeClr val="tx1"/>
                            </a:solidFill>
                          </a:ln>
                        </pic:spPr>
                      </pic:pic>
                      <wps:wsp>
                        <wps:cNvPr id="118" name="Text Box 99"/>
                        <wps:cNvSpPr txBox="1">
                          <a:spLocks noChangeArrowheads="1"/>
                        </wps:cNvSpPr>
                        <wps:spPr bwMode="auto">
                          <a:xfrm>
                            <a:off x="24223" y="173380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9E7856">
                              <w:pPr>
                                <w:pStyle w:val="Fig"/>
                                <w:jc w:val="center"/>
                              </w:pPr>
                              <w:r>
                                <w:t>Fig. 2-2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F5466D5" id="Group 116" o:spid="_x0000_s1077" style="position:absolute;left:0;text-align:left;margin-left:-243.25pt;margin-top:-.15pt;width:233.95pt;height:142.25pt;z-index:251706880;mso-width-relative:margin;mso-height-relative:margin" coordorigin="124,1240" coordsize="29754,1802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Y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EzAAAAAFJnaHRsb25nAAAB+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E4QklNBAwAAAAAH5YAAAABAAAAoAAAAGEA&#10;AAHgAAC14AAAH3oAGAAB/9j/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QAMQWRvYmVfQ00A&#10;Af/uAA5BZG9iZQBkgAAAAAH/2wCEAAwICAgJCAwJCQwRCwoLERUPDAwPFRgTExUTExgRDAwMDAwM&#10;EQwMDAwMDAwMDAwMDAwMDAwMDAwMDAwMDAwMDAwBDQsLDQ4NEA4OEBQODg4UFA4ODg4UEQwMDAwM&#10;EREMDAwMDAwRDAwMDAwMDAwMDAwMDAwMDAwMDAwMDAwMDAwMDP/AABEIAGEAoA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">
                <v:shape id="Picture 117" o:spid="_x0000_s1078" type="#_x0000_t75" style="position:absolute;left:124;top:1240;width:29755;height:180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oEnCAAAA3AAAAA8AAABkcnMvZG93bnJldi54bWxET02LwjAQvQv7H8IseNO0CrpUo8ii4EEF&#10;dQ+7t6EZ27LNpDaxtv/eCIK3ebzPmS9bU4qGaldYVhAPIxDEqdUFZwp+zpvBFwjnkTWWlklBRw6W&#10;i4/eHBNt73yk5uQzEULYJagg975KpHRpTgbd0FbEgbvY2qAPsM6krvEewk0pR1E0kQYLDg05VvSd&#10;U/p/uhkFO9elf7wau30zqrpzvL6uD78Tpfqf7WoGwlPr3+KXe6vD/HgKz2fCBXL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MqBJwgAAANwAAAAPAAAAAAAAAAAAAAAAAJ8C&#10;AABkcnMvZG93bnJldi54bWxQSwUGAAAAAAQABAD3AAAAjgMAAAAA&#10;" stroked="t" strokecolor="black [3213]">
                  <v:imagedata r:id="rId36" o:title=""/>
                  <v:path arrowok="t"/>
                </v:shape>
                <v:shape id="Text Box 99" o:spid="_x0000_s1079" type="#_x0000_t202" style="position:absolute;left:242;top:17338;width:54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s0MUA&#10;AADcAAAADwAAAGRycy9kb3ducmV2LnhtbESPT2/CMAzF75P2HSJP2mWCFA4IFQLa+CPtAAcK4mw1&#10;Xlutcaok0PLt8WHSbrbe83s/L9eDa9WdQmw8G5iMM1DEpbcNVwYu5/1oDiomZIutZzLwoAjr1evL&#10;EnPrez7RvUiVkhCOORqoU+pyrWNZk8M49h2xaD8+OEyyhkrbgL2Eu1ZPs2ymHTYsDTV2tKmp/C1u&#10;zsBsG279iTcf28vugMeuml6/Hldj3t+GzwWoREP6N/9df1vBnwitPCMT6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CzQxQAAANwAAAAPAAAAAAAAAAAAAAAAAJgCAABkcnMv&#10;ZG93bnJldi54bWxQSwUGAAAAAAQABAD1AAAAigMAAAAA&#10;" stroked="f">
                  <v:textbox inset="0,0,0,0">
                    <w:txbxContent>
                      <w:p w:rsidR="00343F39" w:rsidRDefault="00343F39" w:rsidP="009E7856">
                        <w:pPr>
                          <w:pStyle w:val="Fig"/>
                          <w:jc w:val="center"/>
                        </w:pPr>
                        <w:r>
                          <w:t>Fig. 2-2</w:t>
                        </w:r>
                      </w:p>
                    </w:txbxContent>
                  </v:textbox>
                </v:shape>
              </v:group>
            </w:pict>
          </mc:Fallback>
        </mc:AlternateContent>
      </w:r>
      <w:r w:rsidRPr="009E7856">
        <w:t>Feed</w:t>
      </w:r>
      <w:r w:rsidR="009F2F1B">
        <w:t xml:space="preserve"> the</w:t>
      </w:r>
      <w:r w:rsidRPr="009E7856">
        <w:t xml:space="preserve"> </w:t>
      </w:r>
      <w:r w:rsidR="009F2F1B">
        <w:t xml:space="preserve">open leg of </w:t>
      </w:r>
      <w:r w:rsidRPr="009E7856">
        <w:t>the M8 U-bolt through the front of the two holes</w:t>
      </w:r>
      <w:r>
        <w:t>.</w:t>
      </w:r>
    </w:p>
    <w:p w:rsidR="009E7856" w:rsidRDefault="009F2F1B" w:rsidP="009E7856">
      <w:pPr>
        <w:pStyle w:val="ProcLevel3"/>
      </w:pPr>
      <w:r>
        <w:t>F</w:t>
      </w:r>
      <w:r w:rsidR="009E7856" w:rsidRPr="009E7856">
        <w:t xml:space="preserve">eed the </w:t>
      </w:r>
      <w:r>
        <w:t xml:space="preserve">same leg of the </w:t>
      </w:r>
      <w:r w:rsidR="009E7856" w:rsidRPr="009E7856">
        <w:t>U-bolt back out through the second rearward hole</w:t>
      </w:r>
      <w:r w:rsidR="009E7856">
        <w:t xml:space="preserve"> (Fig. 2-2).</w:t>
      </w:r>
    </w:p>
    <w:p w:rsidR="009E7856" w:rsidRDefault="009E7856" w:rsidP="009E7856">
      <w:pPr>
        <w:pStyle w:val="ProcLevel3"/>
      </w:pPr>
      <w:r w:rsidRPr="009E7856">
        <w:t>Rotate the U-bolt card around until the second slot in the U-bolt card engages the thread to hold the U-bolt in position</w:t>
      </w:r>
      <w:r>
        <w:t xml:space="preserve"> (Fig. 2-2).</w:t>
      </w:r>
    </w:p>
    <w:p w:rsidR="00E3702C" w:rsidRDefault="00E3702C">
      <w:r>
        <w:br w:type="page"/>
      </w:r>
    </w:p>
    <w:p w:rsidR="00E3702C" w:rsidRDefault="00E3702C" w:rsidP="00E3702C">
      <w:pPr>
        <w:pStyle w:val="ProcLevel2"/>
        <w:numPr>
          <w:ilvl w:val="0"/>
          <w:numId w:val="0"/>
        </w:numPr>
        <w:ind w:left="360"/>
      </w:pPr>
    </w:p>
    <w:p w:rsidR="009E7856" w:rsidRDefault="009E7856" w:rsidP="009E7856">
      <w:pPr>
        <w:pStyle w:val="ProcLevel2"/>
      </w:pPr>
      <w:r>
        <w:t>Install the front mount channel.</w:t>
      </w:r>
    </w:p>
    <w:p w:rsidR="009E7856" w:rsidRDefault="009F2F1B" w:rsidP="004B60C2">
      <w:pPr>
        <w:pStyle w:val="ProcLevel3"/>
      </w:pPr>
      <w:r>
        <w:rPr>
          <w:noProof/>
        </w:rPr>
        <mc:AlternateContent>
          <mc:Choice Requires="wpg">
            <w:drawing>
              <wp:anchor distT="0" distB="0" distL="114300" distR="114300" simplePos="0" relativeHeight="251770368" behindDoc="0" locked="1" layoutInCell="1" allowOverlap="1" wp14:anchorId="756AD161" wp14:editId="1DEF6ECD">
                <wp:simplePos x="0" y="0"/>
                <wp:positionH relativeFrom="column">
                  <wp:posOffset>-3089031</wp:posOffset>
                </wp:positionH>
                <wp:positionV relativeFrom="paragraph">
                  <wp:posOffset>4982</wp:posOffset>
                </wp:positionV>
                <wp:extent cx="2971800" cy="1792224"/>
                <wp:effectExtent l="19050" t="19050" r="19050" b="17780"/>
                <wp:wrapNone/>
                <wp:docPr id="175" name="Group 175"/>
                <wp:cNvGraphicFramePr/>
                <a:graphic xmlns:a="http://schemas.openxmlformats.org/drawingml/2006/main">
                  <a:graphicData uri="http://schemas.microsoft.com/office/word/2010/wordprocessingGroup">
                    <wpg:wgp>
                      <wpg:cNvGrpSpPr/>
                      <wpg:grpSpPr>
                        <a:xfrm>
                          <a:off x="0" y="0"/>
                          <a:ext cx="2971800" cy="1792224"/>
                          <a:chOff x="0" y="0"/>
                          <a:chExt cx="2971800" cy="1792224"/>
                        </a:xfrm>
                      </wpg:grpSpPr>
                      <wpg:grpSp>
                        <wpg:cNvPr id="119" name="Group 119"/>
                        <wpg:cNvGrpSpPr/>
                        <wpg:grpSpPr>
                          <a:xfrm>
                            <a:off x="0" y="0"/>
                            <a:ext cx="2971800" cy="1792224"/>
                            <a:chOff x="12489" y="150447"/>
                            <a:chExt cx="2975475" cy="1749992"/>
                          </a:xfrm>
                        </wpg:grpSpPr>
                        <pic:pic xmlns:pic="http://schemas.openxmlformats.org/drawingml/2006/picture">
                          <pic:nvPicPr>
                            <pic:cNvPr id="120" name="Picture 12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2489" y="150447"/>
                              <a:ext cx="2975475" cy="1749992"/>
                            </a:xfrm>
                            <a:prstGeom prst="rect">
                              <a:avLst/>
                            </a:prstGeom>
                            <a:ln>
                              <a:solidFill>
                                <a:schemeClr val="tx1"/>
                              </a:solidFill>
                            </a:ln>
                          </pic:spPr>
                        </pic:pic>
                        <wps:wsp>
                          <wps:cNvPr id="121" name="Text Box 99"/>
                          <wps:cNvSpPr txBox="1">
                            <a:spLocks noChangeArrowheads="1"/>
                          </wps:cNvSpPr>
                          <wps:spPr bwMode="auto">
                            <a:xfrm>
                              <a:off x="24223" y="1699388"/>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E3702C">
                                <w:pPr>
                                  <w:pStyle w:val="Fig"/>
                                  <w:jc w:val="center"/>
                                </w:pPr>
                                <w:r>
                                  <w:t>Fig. 2-3</w:t>
                                </w:r>
                              </w:p>
                            </w:txbxContent>
                          </wps:txbx>
                          <wps:bodyPr rot="0" vert="horz" wrap="square" lIns="0" tIns="0" rIns="0" bIns="0" anchor="t" anchorCtr="0" upright="1">
                            <a:noAutofit/>
                          </wps:bodyPr>
                        </wps:wsp>
                      </wpg:grpSp>
                      <wps:wsp>
                        <wps:cNvPr id="166" name="Rectangle 110"/>
                        <wps:cNvSpPr>
                          <a:spLocks noChangeArrowheads="1"/>
                        </wps:cNvSpPr>
                        <wps:spPr bwMode="auto">
                          <a:xfrm>
                            <a:off x="281354" y="58616"/>
                            <a:ext cx="1092835" cy="12319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F2F1B" w:rsidRDefault="009F2F1B" w:rsidP="009F2F1B">
                              <w:pPr>
                                <w:rPr>
                                  <w:sz w:val="18"/>
                                </w:rPr>
                              </w:pPr>
                              <w:r>
                                <w:rPr>
                                  <w:sz w:val="18"/>
                                </w:rPr>
                                <w:t>13mm socket &amp; ratchet</w:t>
                              </w:r>
                            </w:p>
                            <w:p w:rsidR="009F2F1B" w:rsidRDefault="009F2F1B" w:rsidP="009F2F1B">
                              <w:pPr>
                                <w:rPr>
                                  <w:sz w:val="18"/>
                                </w:rPr>
                              </w:pPr>
                            </w:p>
                          </w:txbxContent>
                        </wps:txbx>
                        <wps:bodyPr rot="0" vert="horz" wrap="square" lIns="0" tIns="0" rIns="0" bIns="0" anchor="t" anchorCtr="0" upright="1">
                          <a:noAutofit/>
                        </wps:bodyPr>
                      </wps:wsp>
                      <pic:pic xmlns:pic="http://schemas.openxmlformats.org/drawingml/2006/picture">
                        <pic:nvPicPr>
                          <pic:cNvPr id="174" name="Picture 111"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446" y="23446"/>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756AD161" id="Group 175" o:spid="_x0000_s1080" style="position:absolute;left:0;text-align:left;margin-left:-243.25pt;margin-top:.4pt;width:234pt;height:141.1pt;z-index:251770368;mso-height-relative:margin" coordsize="29718,179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">
                <v:group id="Group 119" o:spid="_x0000_s1081" style="position:absolute;width:29718;height:17922" coordorigin="124,1504" coordsize="29754,17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Picture 120" o:spid="_x0000_s1082" type="#_x0000_t75" style="position:absolute;left:124;top:1504;width:29755;height:175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88kzFAAAA3AAAAA8AAABkcnMvZG93bnJldi54bWxEj09rwkAQxe8Fv8Mygpeim0oRia4iisRS&#10;EPxz8DhkxySYnQ3ZbUy/fedQ8DbDe/Peb5br3tWqozZUng18TBJQxLm3FRcGrpf9eA4qRGSLtWcy&#10;8EsB1qvB2xJT6598ou4cCyUhHFI0UMbYpFqHvCSHYeIbYtHuvnUYZW0LbVt8Srir9TRJZtphxdJQ&#10;YkPbkvLH+ccZyL6O9L3rrvVnduON3Wfv+sRHY0bDfrMAFamPL/P/9cEK/lTw5RmZQK/+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PPJMxQAAANwAAAAPAAAAAAAAAAAAAAAA&#10;AJ8CAABkcnMvZG93bnJldi54bWxQSwUGAAAAAAQABAD3AAAAkQMAAAAA&#10;" stroked="t" strokecolor="black [3213]">
                    <v:imagedata r:id="rId38" o:title=""/>
                    <v:path arrowok="t"/>
                  </v:shape>
                  <v:shape id="Text Box 99" o:spid="_x0000_s1083" type="#_x0000_t202" style="position:absolute;left:242;top:16993;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5P8MMA&#10;AADcAAAADwAAAGRycy9kb3ducmV2LnhtbERPTWvCQBC9C/0PyxR6Ed0khyCpq1htoYf2ECueh+yY&#10;BLOzYXdj4r/vFgre5vE+Z72dTCdu5HxrWUG6TEAQV1a3XCs4/XwsViB8QNbYWSYFd/Kw3TzN1lho&#10;O3JJt2OoRQxhX6CCJoS+kNJXDRn0S9sTR+5incEQoauldjjGcNPJLElyabDl2NBgT/uGqutxMAry&#10;gxvGkvfzw+n9C7/7Oju/3c9KvTxPu1cQgabwEP+7P3Wcn6Xw90y8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5P8MMAAADcAAAADwAAAAAAAAAAAAAAAACYAgAAZHJzL2Rv&#10;d25yZXYueG1sUEsFBgAAAAAEAAQA9QAAAIgDAAAAAA==&#10;" stroked="f">
                    <v:textbox inset="0,0,0,0">
                      <w:txbxContent>
                        <w:p w:rsidR="00343F39" w:rsidRDefault="00343F39" w:rsidP="00E3702C">
                          <w:pPr>
                            <w:pStyle w:val="Fig"/>
                            <w:jc w:val="center"/>
                          </w:pPr>
                          <w:r>
                            <w:t>Fig. 2-3</w:t>
                          </w:r>
                        </w:p>
                      </w:txbxContent>
                    </v:textbox>
                  </v:shape>
                </v:group>
                <v:rect id="Rectangle 110" o:spid="_x0000_s1084" style="position:absolute;left:2813;top:586;width:10928;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fc8EA&#10;AADcAAAADwAAAGRycy9kb3ducmV2LnhtbERPTWvCQBC9F/wPywi91Y1SokRXkZZAr4kePI7ZMYnZ&#10;nQ3Z1aT/vlso9DaP9zm7w2SNeNLgW8cKlosEBHHldMu1gvMpf9uA8AFZo3FMCr7Jw2E/e9lhpt3I&#10;BT3LUIsYwj5DBU0IfSalrxqy6BeuJ47czQ0WQ4RDLfWAYwy3Rq6SJJUWW44NDfb00VDVlQ+r4HRd&#10;d0aWZlXw/fPx3uXFJR8npV7n03ELItAU/sV/7i8d56cp/D4TL5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3PBAAAA3AAAAA8AAAAAAAAAAAAAAAAAmAIAAGRycy9kb3du&#10;cmV2LnhtbFBLBQYAAAAABAAEAPUAAACGAwAAAAA=&#10;" stroked="f" strokeweight=".25pt">
                  <v:textbox inset="0,0,0,0">
                    <w:txbxContent>
                      <w:p w:rsidR="009F2F1B" w:rsidRDefault="009F2F1B" w:rsidP="009F2F1B">
                        <w:pPr>
                          <w:rPr>
                            <w:sz w:val="18"/>
                          </w:rPr>
                        </w:pPr>
                        <w:r>
                          <w:rPr>
                            <w:sz w:val="18"/>
                          </w:rPr>
                          <w:t>13mm socket &amp; ratchet</w:t>
                        </w:r>
                      </w:p>
                      <w:p w:rsidR="009F2F1B" w:rsidRDefault="009F2F1B" w:rsidP="009F2F1B">
                        <w:pPr>
                          <w:rPr>
                            <w:sz w:val="18"/>
                          </w:rPr>
                        </w:pPr>
                      </w:p>
                    </w:txbxContent>
                  </v:textbox>
                </v:rect>
                <v:shape id="Picture 111" o:spid="_x0000_s1085" type="#_x0000_t75" alt="tool" style="position:absolute;left:234;top:234;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dtvDAAAA3AAAAA8AAABkcnMvZG93bnJldi54bWxET9tqAjEQfRf8hzBC3zRrKVZXo0ipIiIF&#10;dT9g2MxedDPZbqKufr0RCn2bw7nObNGaSlypcaVlBcNBBII4tbrkXEFyXPXHIJxH1lhZJgV3crCY&#10;dzszjLW98Z6uB5+LEMIuRgWF93UspUsLMugGtiYOXGYbgz7AJpe6wVsIN5V8j6KRNFhyaCiwpq+C&#10;0vPhYhRsV/skM9l3tFn/bJPH5LT7TUc7pd567XIKwlPr/8V/7o0O8z8/4PVMuED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79228MAAADcAAAADwAAAAAAAAAAAAAAAACf&#10;AgAAZHJzL2Rvd25yZXYueG1sUEsFBgAAAAAEAAQA9wAAAI8DAAAAAA==&#10;">
                  <v:imagedata r:id="rId22" o:title="tool"/>
                  <v:path arrowok="t"/>
                </v:shape>
                <w10:anchorlock/>
              </v:group>
            </w:pict>
          </mc:Fallback>
        </mc:AlternateContent>
      </w:r>
      <w:r w:rsidR="009E7856">
        <w:t>L</w:t>
      </w:r>
      <w:r w:rsidR="009E7856" w:rsidRPr="009E7856">
        <w:t>eav</w:t>
      </w:r>
      <w:r w:rsidR="009E7856">
        <w:t>e</w:t>
      </w:r>
      <w:r w:rsidR="009E7856" w:rsidRPr="009E7856">
        <w:t xml:space="preserve"> the U-bolt card in place </w:t>
      </w:r>
      <w:r w:rsidR="009E7856">
        <w:t>and a</w:t>
      </w:r>
      <w:r w:rsidR="009E7856" w:rsidRPr="009E7856">
        <w:t>lign the front mount cha</w:t>
      </w:r>
      <w:r w:rsidR="009E7856">
        <w:t>nnel section over the M8 U-bolt (Fig. 2-3).</w:t>
      </w:r>
    </w:p>
    <w:p w:rsidR="009E7856" w:rsidRDefault="009E7856" w:rsidP="009E7856">
      <w:pPr>
        <w:pStyle w:val="ProcLevel3"/>
      </w:pPr>
      <w:r w:rsidRPr="009E7856">
        <w:t xml:space="preserve">Place an M8 washer, </w:t>
      </w:r>
      <w:r>
        <w:t>spring washer, and M8 n</w:t>
      </w:r>
      <w:r w:rsidRPr="009E7856">
        <w:t>ut onto each leg of the U-bolt. Do not tighten</w:t>
      </w:r>
      <w:r>
        <w:t xml:space="preserve"> (Fig. 2-3).</w:t>
      </w:r>
    </w:p>
    <w:p w:rsidR="009E7856" w:rsidRDefault="009E7856" w:rsidP="009E7856">
      <w:pPr>
        <w:pStyle w:val="ProcLevel3"/>
      </w:pPr>
      <w:r w:rsidRPr="009E7856">
        <w:t xml:space="preserve">Remove the U-bolt card from beneath the </w:t>
      </w:r>
      <w:r>
        <w:t>c</w:t>
      </w:r>
      <w:r w:rsidRPr="009E7856">
        <w:t xml:space="preserve">hannel section, </w:t>
      </w:r>
      <w:r w:rsidR="00965E67" w:rsidRPr="009E7856">
        <w:t>and then</w:t>
      </w:r>
      <w:r w:rsidRPr="009E7856">
        <w:t xml:space="preserve"> hand tighten the M8 </w:t>
      </w:r>
      <w:r>
        <w:t>n</w:t>
      </w:r>
      <w:r w:rsidRPr="009E7856">
        <w:t>uts to retain the channel in place</w:t>
      </w:r>
      <w:r>
        <w:t>.</w:t>
      </w:r>
    </w:p>
    <w:p w:rsidR="00C85B63" w:rsidRDefault="00C85B63" w:rsidP="00C85B63">
      <w:pPr>
        <w:pStyle w:val="ProcLevel2"/>
      </w:pPr>
      <w:r>
        <w:t xml:space="preserve">Install </w:t>
      </w:r>
      <w:r w:rsidR="00343F39">
        <w:t>the</w:t>
      </w:r>
      <w:r>
        <w:t xml:space="preserve"> </w:t>
      </w:r>
      <w:r w:rsidR="007771F6">
        <w:t xml:space="preserve">front </w:t>
      </w:r>
      <w:r>
        <w:t>stud plate.</w:t>
      </w:r>
    </w:p>
    <w:p w:rsidR="00C85B63" w:rsidRDefault="00ED0BF8" w:rsidP="00C85B63">
      <w:pPr>
        <w:pStyle w:val="ProcLevel3"/>
      </w:pPr>
      <w:r>
        <w:rPr>
          <w:noProof/>
        </w:rPr>
        <mc:AlternateContent>
          <mc:Choice Requires="wpg">
            <w:drawing>
              <wp:anchor distT="0" distB="0" distL="114300" distR="114300" simplePos="0" relativeHeight="251714048" behindDoc="0" locked="1" layoutInCell="1" allowOverlap="1" wp14:anchorId="4278738D" wp14:editId="21F5BB52">
                <wp:simplePos x="0" y="0"/>
                <wp:positionH relativeFrom="column">
                  <wp:posOffset>-3089275</wp:posOffset>
                </wp:positionH>
                <wp:positionV relativeFrom="paragraph">
                  <wp:posOffset>9525</wp:posOffset>
                </wp:positionV>
                <wp:extent cx="2971165" cy="2316480"/>
                <wp:effectExtent l="19050" t="19050" r="19685" b="26670"/>
                <wp:wrapNone/>
                <wp:docPr id="125" name="Group 125"/>
                <wp:cNvGraphicFramePr/>
                <a:graphic xmlns:a="http://schemas.openxmlformats.org/drawingml/2006/main">
                  <a:graphicData uri="http://schemas.microsoft.com/office/word/2010/wordprocessingGroup">
                    <wpg:wgp>
                      <wpg:cNvGrpSpPr/>
                      <wpg:grpSpPr>
                        <a:xfrm>
                          <a:off x="0" y="0"/>
                          <a:ext cx="2971165" cy="2316480"/>
                          <a:chOff x="12360" y="-485862"/>
                          <a:chExt cx="2975475" cy="2266912"/>
                        </a:xfrm>
                      </wpg:grpSpPr>
                      <pic:pic xmlns:pic="http://schemas.openxmlformats.org/drawingml/2006/picture">
                        <pic:nvPicPr>
                          <pic:cNvPr id="126" name="Picture 126"/>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12360" y="-485862"/>
                            <a:ext cx="2975475" cy="2266912"/>
                          </a:xfrm>
                          <a:prstGeom prst="rect">
                            <a:avLst/>
                          </a:prstGeom>
                          <a:ln>
                            <a:solidFill>
                              <a:schemeClr val="tx1"/>
                            </a:solidFill>
                          </a:ln>
                        </pic:spPr>
                      </pic:pic>
                      <wps:wsp>
                        <wps:cNvPr id="128" name="Text Box 99"/>
                        <wps:cNvSpPr txBox="1">
                          <a:spLocks noChangeArrowheads="1"/>
                        </wps:cNvSpPr>
                        <wps:spPr bwMode="auto">
                          <a:xfrm>
                            <a:off x="24223" y="1584793"/>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ED0BF8">
                              <w:pPr>
                                <w:pStyle w:val="Fig"/>
                                <w:jc w:val="center"/>
                              </w:pPr>
                              <w:r>
                                <w:t>Fig. 2-4</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278738D" id="Group 125" o:spid="_x0000_s1086" style="position:absolute;left:0;text-align:left;margin-left:-243.25pt;margin-top:.75pt;width:233.95pt;height:182.4pt;z-index:251714048;mso-width-relative:margin;mso-height-relative:margin" coordorigin="123,-4858" coordsize="29754,2266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tAAxBZG9iZV9DTQAB/+4ADkFkb2JlAGSAAAAA&#10;Af/bAIQADAgICAkIDAkJDBELCgsRFQ8MDA8VGBMTFRMTGBEMDAwMDAwRDAwMDAwMDAwMDAwMDAwM&#10;DAwMDAwMDAwMDAwMDAENCwsNDg0QDg4QFA4ODhQUDg4ODhQRDAwMDAwREQwMDAwMDBEMDAwMDAwM&#10;DAwMDAwMDAwMDAwMDAwMDAwMDAwM/8AAEQgAfQ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YsAAAAAAAAAAAAp2ZWN0b3JEYXRhYm9vbAEAAAAAUGdQc2Vu&#10;dW0AAAAAUGdQcwAAAABQZ1BDAAAAAExlZnRVbnRGI1JsdAAAAAAAAAAAAAAAAFRvcCBVbnRGI1Js&#10;dAAAAAAAAAAAAAAAAFNjbCBVbnRGI1ByY0BZAAAAAAAAOEJJTQPtAAAAAAAQAJYAAAABAAEAlgAA&#10;AAEAAT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Q0AAAAAUmdodGxvbmcAAAFZ&#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UAAAAAAAEAAAAAThCSU0EDAAA&#10;AAAtAwAAAAEAAACgAAAAfQAAAeAAAOpgAAAs5wAYAAH/2P/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tAAxBZG9iZV9DTQAB/+4ADkFkb2JlAGSAAAAAAf/bAIQADAgICAkIDAkJDBELCgsRFQ8M&#10;DA8VGBMTFRMTGBEMDAwMDAwRDAwMDAwMDAwMDAwMDAwMDAwMDAwMDAwMDAwMDAENCwsNDg0QDg4Q&#10;FA4ODhQUDg4ODhQRDAwMDAwREQwMDAwMDBEMDAwMDAwMDAwMDAwMDAwMDAwMDAwMDAwMDAwM/8AA&#10;EQgAf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">
                <v:shape id="Picture 126" o:spid="_x0000_s1087" type="#_x0000_t75" style="position:absolute;left:123;top:-4858;width:29755;height:226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tGmPEAAAA3AAAAA8AAABkcnMvZG93bnJldi54bWxET01rwkAQvQv9D8sUetNNtUiIriGUivZW&#10;bRG9TbPTJDQ7G3a3Gv31bkHwNo/3OfO8N604kvONZQXPowQEcWl1w5WCr8/lMAXhA7LG1jIpOJOH&#10;fPEwmGOm7Yk3dNyGSsQQ9hkqqEPoMil9WZNBP7IdceR+rDMYInSV1A5PMdy0cpwkU2mw4dhQY0ev&#10;NZW/2z+jYPXtJstDGd53L6u+WF/26cfkLVXq6bEvZiAC9eEuvrnXOs4fT+H/mXi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tGmPEAAAA3AAAAA8AAAAAAAAAAAAAAAAA&#10;nwIAAGRycy9kb3ducmV2LnhtbFBLBQYAAAAABAAEAPcAAACQAwAAAAA=&#10;" stroked="t" strokecolor="black [3213]">
                  <v:imagedata r:id="rId40" o:title=""/>
                  <v:path arrowok="t"/>
                </v:shape>
                <v:shape id="Text Box 99" o:spid="_x0000_s1088" type="#_x0000_t202" style="position:absolute;left:242;top:1584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mbcYA&#10;AADcAAAADwAAAGRycy9kb3ducmV2LnhtbESPQW/CMAyF70j7D5En7YLWdD0g1JEiBpu0wzjAEGer&#10;8dqKxqmSQMu/nw+TdrP1nt/7vFpPrlc3CrHzbOAly0ER19523Bg4fX88L0HFhGyx90wG7hRhXT3M&#10;VlhaP/KBbsfUKAnhWKKBNqWh1DrWLTmMmR+IRfvxwWGSNTTaBhwl3PW6yPOFdtixNLQ40Lal+nK8&#10;OgOLXbiOB97Od6f3L9wPTXF+u5+NeXqcNq+gEk3p3/x3/WkFvxBaeUYm0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TmbcYAAADcAAAADwAAAAAAAAAAAAAAAACYAgAAZHJz&#10;L2Rvd25yZXYueG1sUEsFBgAAAAAEAAQA9QAAAIsDAAAAAA==&#10;" stroked="f">
                  <v:textbox inset="0,0,0,0">
                    <w:txbxContent>
                      <w:p w:rsidR="00343F39" w:rsidRDefault="00343F39" w:rsidP="00ED0BF8">
                        <w:pPr>
                          <w:pStyle w:val="Fig"/>
                          <w:jc w:val="center"/>
                        </w:pPr>
                        <w:r>
                          <w:t>Fig. 2-4</w:t>
                        </w:r>
                      </w:p>
                    </w:txbxContent>
                  </v:textbox>
                </v:shape>
                <w10:anchorlock/>
              </v:group>
            </w:pict>
          </mc:Fallback>
        </mc:AlternateContent>
      </w:r>
      <w:r w:rsidR="00C85B63" w:rsidRPr="00C85B63">
        <w:t xml:space="preserve">Insert </w:t>
      </w:r>
      <w:r w:rsidR="0064328E">
        <w:t>a</w:t>
      </w:r>
      <w:r>
        <w:t>n</w:t>
      </w:r>
      <w:r w:rsidR="0064328E">
        <w:t xml:space="preserve"> M10 stud plate</w:t>
      </w:r>
      <w:r w:rsidR="00C85B63" w:rsidRPr="00C85B63">
        <w:t xml:space="preserve"> up through the elongated hole (</w:t>
      </w:r>
      <w:r w:rsidR="0064328E">
        <w:t>Fig. 2-4).</w:t>
      </w:r>
    </w:p>
    <w:p w:rsidR="0064328E" w:rsidRDefault="0064328E" w:rsidP="0064328E">
      <w:pPr>
        <w:pStyle w:val="ProcLevel3"/>
        <w:numPr>
          <w:ilvl w:val="0"/>
          <w:numId w:val="0"/>
        </w:numPr>
        <w:ind w:left="720"/>
      </w:pPr>
      <w:r>
        <w:rPr>
          <w:b/>
        </w:rPr>
        <w:t>NOTE:</w:t>
      </w:r>
      <w:r>
        <w:t xml:space="preserve"> If r</w:t>
      </w:r>
      <w:r w:rsidRPr="00C85B63">
        <w:t xml:space="preserve">ubber grommets </w:t>
      </w:r>
      <w:r>
        <w:t>are</w:t>
      </w:r>
      <w:r w:rsidRPr="00C85B63">
        <w:t xml:space="preserve"> in place, remove and discard</w:t>
      </w:r>
      <w:r>
        <w:t xml:space="preserve"> them.</w:t>
      </w:r>
    </w:p>
    <w:p w:rsidR="00ED0BF8" w:rsidRDefault="00ED0BF8" w:rsidP="0064328E">
      <w:pPr>
        <w:pStyle w:val="ProcLevel3"/>
        <w:numPr>
          <w:ilvl w:val="0"/>
          <w:numId w:val="0"/>
        </w:numPr>
        <w:ind w:left="720"/>
      </w:pPr>
    </w:p>
    <w:p w:rsidR="00ED0BF8" w:rsidRDefault="00ED0BF8" w:rsidP="0064328E">
      <w:pPr>
        <w:pStyle w:val="ProcLevel3"/>
        <w:numPr>
          <w:ilvl w:val="0"/>
          <w:numId w:val="0"/>
        </w:numPr>
        <w:ind w:left="720"/>
      </w:pPr>
    </w:p>
    <w:p w:rsidR="00ED0BF8" w:rsidRDefault="00ED0BF8" w:rsidP="0064328E">
      <w:pPr>
        <w:pStyle w:val="ProcLevel3"/>
        <w:numPr>
          <w:ilvl w:val="0"/>
          <w:numId w:val="0"/>
        </w:numPr>
        <w:ind w:left="720"/>
      </w:pPr>
    </w:p>
    <w:p w:rsidR="00ED0BF8" w:rsidRDefault="00ED0BF8" w:rsidP="0064328E">
      <w:pPr>
        <w:pStyle w:val="ProcLevel3"/>
        <w:numPr>
          <w:ilvl w:val="0"/>
          <w:numId w:val="0"/>
        </w:numPr>
        <w:ind w:left="720"/>
      </w:pPr>
    </w:p>
    <w:p w:rsidR="00ED0BF8" w:rsidRPr="0064328E" w:rsidRDefault="00ED0BF8" w:rsidP="0064328E">
      <w:pPr>
        <w:pStyle w:val="ProcLevel3"/>
        <w:numPr>
          <w:ilvl w:val="0"/>
          <w:numId w:val="0"/>
        </w:numPr>
        <w:ind w:left="720"/>
      </w:pPr>
    </w:p>
    <w:p w:rsidR="0064328E" w:rsidRDefault="00ED0BF8" w:rsidP="0064328E">
      <w:pPr>
        <w:pStyle w:val="ProcLevel3"/>
      </w:pPr>
      <w:r>
        <w:rPr>
          <w:noProof/>
        </w:rPr>
        <mc:AlternateContent>
          <mc:Choice Requires="wpg">
            <w:drawing>
              <wp:anchor distT="0" distB="0" distL="114300" distR="114300" simplePos="0" relativeHeight="251719168" behindDoc="0" locked="1" layoutInCell="1" allowOverlap="1" wp14:anchorId="2C18C39B" wp14:editId="4D14D112">
                <wp:simplePos x="0" y="0"/>
                <wp:positionH relativeFrom="column">
                  <wp:posOffset>-3090862</wp:posOffset>
                </wp:positionH>
                <wp:positionV relativeFrom="paragraph">
                  <wp:posOffset>15875</wp:posOffset>
                </wp:positionV>
                <wp:extent cx="2971800" cy="2194560"/>
                <wp:effectExtent l="19050" t="19050" r="19050" b="15240"/>
                <wp:wrapNone/>
                <wp:docPr id="135" name="Group 135"/>
                <wp:cNvGraphicFramePr/>
                <a:graphic xmlns:a="http://schemas.openxmlformats.org/drawingml/2006/main">
                  <a:graphicData uri="http://schemas.microsoft.com/office/word/2010/wordprocessingGroup">
                    <wpg:wgp>
                      <wpg:cNvGrpSpPr/>
                      <wpg:grpSpPr>
                        <a:xfrm>
                          <a:off x="0" y="0"/>
                          <a:ext cx="2971800" cy="2194560"/>
                          <a:chOff x="0" y="0"/>
                          <a:chExt cx="2970426" cy="2192655"/>
                        </a:xfrm>
                      </wpg:grpSpPr>
                      <wpg:grpSp>
                        <wpg:cNvPr id="129" name="Group 129"/>
                        <wpg:cNvGrpSpPr/>
                        <wpg:grpSpPr>
                          <a:xfrm>
                            <a:off x="0" y="0"/>
                            <a:ext cx="2970426" cy="2192655"/>
                            <a:chOff x="12855" y="-365065"/>
                            <a:chExt cx="2974735" cy="2146115"/>
                          </a:xfrm>
                        </wpg:grpSpPr>
                        <pic:pic xmlns:pic="http://schemas.openxmlformats.org/drawingml/2006/picture">
                          <pic:nvPicPr>
                            <pic:cNvPr id="130" name="Picture 13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2855" y="-365065"/>
                              <a:ext cx="2974735" cy="2146115"/>
                            </a:xfrm>
                            <a:prstGeom prst="rect">
                              <a:avLst/>
                            </a:prstGeom>
                            <a:ln>
                              <a:solidFill>
                                <a:schemeClr val="tx1"/>
                              </a:solidFill>
                            </a:ln>
                          </pic:spPr>
                        </pic:pic>
                        <wps:wsp>
                          <wps:cNvPr id="132" name="Text Box 99"/>
                          <wps:cNvSpPr txBox="1">
                            <a:spLocks noChangeArrowheads="1"/>
                          </wps:cNvSpPr>
                          <wps:spPr bwMode="auto">
                            <a:xfrm>
                              <a:off x="24223" y="1584791"/>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ED0BF8">
                                <w:pPr>
                                  <w:pStyle w:val="Fig"/>
                                  <w:jc w:val="center"/>
                                </w:pPr>
                                <w:r>
                                  <w:t>Fig. 2-5</w:t>
                                </w:r>
                              </w:p>
                            </w:txbxContent>
                          </wps:txbx>
                          <wps:bodyPr rot="0" vert="horz" wrap="square" lIns="0" tIns="0" rIns="0" bIns="0" anchor="t" anchorCtr="0" upright="1">
                            <a:noAutofit/>
                          </wps:bodyPr>
                        </wps:wsp>
                      </wpg:grpSp>
                      <wps:wsp>
                        <wps:cNvPr id="133" name="Straight Arrow Connector 133"/>
                        <wps:cNvCnPr>
                          <a:stCxn id="134" idx="0"/>
                        </wps:cNvCnPr>
                        <wps:spPr>
                          <a:xfrm flipH="1" flipV="1">
                            <a:off x="1652587" y="847725"/>
                            <a:ext cx="436713" cy="69715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 name="Text Box 98"/>
                        <wps:cNvSpPr txBox="1">
                          <a:spLocks noChangeArrowheads="1"/>
                        </wps:cNvSpPr>
                        <wps:spPr bwMode="auto">
                          <a:xfrm>
                            <a:off x="1818790" y="1544881"/>
                            <a:ext cx="541020" cy="187204"/>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ED0BF8">
                              <w:pPr>
                                <w:jc w:val="center"/>
                                <w:rPr>
                                  <w:sz w:val="18"/>
                                </w:rPr>
                              </w:pPr>
                              <w:r>
                                <w:rPr>
                                  <w:sz w:val="18"/>
                                </w:rPr>
                                <w:t>Sill flange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C18C39B" id="Group 135" o:spid="_x0000_s1089" style="position:absolute;left:0;text-align:left;margin-left:-243.35pt;margin-top:1.25pt;width:234pt;height:172.8pt;z-index:251719168;mso-width-relative:margin;mso-height-relative:margin" coordsize="29704,2192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&#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B2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QkAAAAAUmdodGxvbmcAAAFn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ThCSU0EDAAAAAAofgAAAAEAAACgAAAAdgAA&#10;AeAAAN1AAAAoYgAY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d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DFhJQ0NfUFJPRklMRQABAQAADEhMaW5vAhAAAG1udHJSR0IgWFlaIAfOAAIACQAGADEAAGFjc3BN&#10;U0ZUAAAAAElFQyBzUkdCAAAAAAAAAAAAAAAB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">
                <v:group id="Group 129" o:spid="_x0000_s1090" style="position:absolute;width:29704;height:21926" coordorigin="128,-3650" coordsize="29747,21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Picture 130" o:spid="_x0000_s1091" type="#_x0000_t75" style="position:absolute;left:128;top:-3650;width:29747;height:2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8B8TFAAAA3AAAAA8AAABkcnMvZG93bnJldi54bWxEj09Lw0AQxe+C32GZghexG/9QbOy2FKGQ&#10;m5pWvA7ZMRuanQ3ZsY1+eucgeJvhvXnvN6vNFHtzojF3iR3czgswxE3yHbcODvvdzSOYLMge+8Tk&#10;4JsybNaXFyssfTrzG51qaY2GcC7RQRAZSmtzEyhinqeBWLXPNEYUXcfW+hHPGh57e1cUCxuxY20I&#10;ONBzoOZYf0UHhXy8v7ZJquUuYHVdP9jtz/LFuavZtH0CIzTJv/nvuvKKf6/4+oxO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XPAfExQAAANwAAAAPAAAAAAAAAAAAAAAA&#10;AJ8CAABkcnMvZG93bnJldi54bWxQSwUGAAAAAAQABAD3AAAAkQMAAAAA&#10;" stroked="t" strokecolor="black [3213]">
                    <v:imagedata r:id="rId42" o:title=""/>
                    <v:path arrowok="t"/>
                  </v:shape>
                  <v:shape id="Text Box 99" o:spid="_x0000_s1092" type="#_x0000_t202" style="position:absolute;left:242;top:15847;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VHWsIA&#10;AADcAAAADwAAAGRycy9kb3ducmV2LnhtbERPS4vCMBC+C/sfwizsRTS1gkg1yq664GE9+MDz0Ixt&#10;sZmUJNr6742w4G0+vufMl52pxZ2crywrGA0TEMS51RUXCk7H38EUhA/IGmvLpOBBHpaLj94cM21b&#10;3tP9EAoRQ9hnqKAMocmk9HlJBv3QNsSRu1hnMEToCqkdtjHc1DJNkok0WHFsKLGhVUn59XAzCiZr&#10;d2v3vOqvT5s/3DVFev55nJX6+uy+ZyACdeEt/ndvdZw/TuH1TLx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lUdawgAAANwAAAAPAAAAAAAAAAAAAAAAAJgCAABkcnMvZG93&#10;bnJldi54bWxQSwUGAAAAAAQABAD1AAAAhwMAAAAA&#10;" stroked="f">
                    <v:textbox inset="0,0,0,0">
                      <w:txbxContent>
                        <w:p w:rsidR="00343F39" w:rsidRDefault="00343F39" w:rsidP="00ED0BF8">
                          <w:pPr>
                            <w:pStyle w:val="Fig"/>
                            <w:jc w:val="center"/>
                          </w:pPr>
                          <w:r>
                            <w:t>Fig. 2-5</w:t>
                          </w:r>
                        </w:p>
                      </w:txbxContent>
                    </v:textbox>
                  </v:shape>
                </v:group>
                <v:shape id="Straight Arrow Connector 133" o:spid="_x0000_s1093" type="#_x0000_t32" style="position:absolute;left:16525;top:8477;width:4368;height:697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g9kcIAAADcAAAADwAAAGRycy9kb3ducmV2LnhtbERPTWvCQBC9F/oflil4q5tUa0t0lbIg&#10;2KPRHnobsmM2NDubZtcY/31XEHqbx/uc1WZ0rRioD41nBfk0A0FcedNwreB42D6/gwgR2WDrmRRc&#10;KcBm/fiwwsL4C+9pKGMtUgiHAhXYGLtCylBZchimviNO3Mn3DmOCfS1Nj5cU7lr5kmUL6bDh1GCx&#10;I22p+inPToEe9CLP3g76+5zbV11++d/PfK7U5Gn8WIKINMZ/8d29M2n+bAa3Z9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Pg9kcIAAADcAAAADwAAAAAAAAAAAAAA&#10;AAChAgAAZHJzL2Rvd25yZXYueG1sUEsFBgAAAAAEAAQA+QAAAJADAAAAAA==&#10;" strokecolor="black [3213]" strokeweight="3pt">
                  <v:stroke endarrow="block"/>
                </v:shape>
                <v:shape id="Text Box 98" o:spid="_x0000_s1094" type="#_x0000_t202" style="position:absolute;left:18187;top:15448;width:5411;height:18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MIBsEA&#10;AADcAAAADwAAAGRycy9kb3ducmV2LnhtbERPS4vCMBC+C/sfwix4s+mqyFKNIrKie/Rx8TbbjE21&#10;mZQm2vrvN4LgbT6+58wWna3EnRpfOlbwlaQgiHOnSy4UHA/rwTcIH5A1Vo5JwYM8LOYfvRlm2rW8&#10;o/s+FCKGsM9QgQmhzqT0uSGLPnE1ceTOrrEYImwKqRtsY7it5DBNJ9JiybHBYE0rQ/l1f7MKCnPZ&#10;rNbVaLw5/dZ/J5P+TLbtVan+Z7ecggjUhbf45d7qOH80hucz8QI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TCAbBAAAA3AAAAA8AAAAAAAAAAAAAAAAAmAIAAGRycy9kb3du&#10;cmV2LnhtbFBLBQYAAAAABAAEAPUAAACGAwAAAAA=&#10;" stroked="f" strokeweight="2.25pt">
                  <v:stroke startarrowwidth="narrow" startarrowlength="short" endarrowwidth="narrow" endarrowlength="short"/>
                  <v:textbox inset="0,0,0,0">
                    <w:txbxContent>
                      <w:p w:rsidR="00343F39" w:rsidRDefault="00343F39" w:rsidP="00ED0BF8">
                        <w:pPr>
                          <w:jc w:val="center"/>
                          <w:rPr>
                            <w:sz w:val="18"/>
                          </w:rPr>
                        </w:pPr>
                        <w:r>
                          <w:rPr>
                            <w:sz w:val="18"/>
                          </w:rPr>
                          <w:t>Sill flange</w:t>
                        </w:r>
                      </w:p>
                    </w:txbxContent>
                  </v:textbox>
                </v:shape>
                <w10:anchorlock/>
              </v:group>
            </w:pict>
          </mc:Fallback>
        </mc:AlternateContent>
      </w:r>
      <w:r w:rsidR="0064328E">
        <w:t xml:space="preserve">Insert the </w:t>
      </w:r>
      <w:r w:rsidR="0064328E" w:rsidRPr="0064328E">
        <w:t xml:space="preserve">long side of </w:t>
      </w:r>
      <w:r w:rsidR="0064328E">
        <w:t xml:space="preserve">the </w:t>
      </w:r>
      <w:r w:rsidR="0064328E" w:rsidRPr="0064328E">
        <w:t>plate first and rotate</w:t>
      </w:r>
      <w:r w:rsidR="0064328E">
        <w:t xml:space="preserve"> it</w:t>
      </w:r>
      <w:r w:rsidR="0064328E" w:rsidRPr="0064328E">
        <w:t xml:space="preserve"> towards the rear of the vehicle, then slide </w:t>
      </w:r>
      <w:r w:rsidR="0064328E">
        <w:t xml:space="preserve">it </w:t>
      </w:r>
      <w:r w:rsidR="0064328E" w:rsidRPr="0064328E">
        <w:t>forward when the plate is fully inside the side rail</w:t>
      </w:r>
      <w:r w:rsidR="0064328E">
        <w:t xml:space="preserve"> (Fig. 2-5).</w:t>
      </w:r>
    </w:p>
    <w:p w:rsidR="0064328E" w:rsidRDefault="0064328E" w:rsidP="0064328E">
      <w:pPr>
        <w:pStyle w:val="ProcLevel3"/>
        <w:numPr>
          <w:ilvl w:val="0"/>
          <w:numId w:val="0"/>
        </w:numPr>
        <w:ind w:left="720"/>
      </w:pPr>
      <w:r>
        <w:rPr>
          <w:b/>
        </w:rPr>
        <w:t>NOTE:</w:t>
      </w:r>
      <w:r>
        <w:t xml:space="preserve"> Check the sill flange for damage.  If it is not straight, use pliers to straighten it (Fig. 2-5).</w:t>
      </w:r>
    </w:p>
    <w:p w:rsidR="00E460C7" w:rsidRDefault="00E460C7">
      <w:pPr>
        <w:rPr>
          <w:b/>
        </w:rPr>
      </w:pPr>
      <w:r>
        <w:rPr>
          <w:b/>
        </w:rPr>
        <w:br w:type="page"/>
      </w:r>
    </w:p>
    <w:p w:rsidR="00E460C7" w:rsidRPr="0064328E" w:rsidRDefault="00E460C7" w:rsidP="0064328E">
      <w:pPr>
        <w:pStyle w:val="ProcLevel3"/>
        <w:numPr>
          <w:ilvl w:val="0"/>
          <w:numId w:val="0"/>
        </w:numPr>
        <w:ind w:left="720"/>
      </w:pPr>
    </w:p>
    <w:p w:rsidR="0064328E" w:rsidRDefault="00DE3433" w:rsidP="0064328E">
      <w:pPr>
        <w:pStyle w:val="ProcLevel2"/>
      </w:pPr>
      <w:r>
        <w:t>Pre-i</w:t>
      </w:r>
      <w:r w:rsidR="0064328E">
        <w:t xml:space="preserve">nstall </w:t>
      </w:r>
      <w:r w:rsidR="00343F39">
        <w:t>the</w:t>
      </w:r>
      <w:r w:rsidR="0064328E">
        <w:t xml:space="preserve"> </w:t>
      </w:r>
      <w:r w:rsidR="00E84A87">
        <w:t>front mount jack plate</w:t>
      </w:r>
      <w:r w:rsidR="0064328E">
        <w:t>.</w:t>
      </w:r>
    </w:p>
    <w:p w:rsidR="00E84A87" w:rsidRDefault="00A76495" w:rsidP="00E84A87">
      <w:pPr>
        <w:pStyle w:val="ProcLevel3"/>
      </w:pPr>
      <w:r>
        <w:rPr>
          <w:noProof/>
        </w:rPr>
        <mc:AlternateContent>
          <mc:Choice Requires="wpg">
            <w:drawing>
              <wp:anchor distT="0" distB="0" distL="114300" distR="114300" simplePos="0" relativeHeight="251721216" behindDoc="0" locked="1" layoutInCell="1" allowOverlap="1" wp14:anchorId="4D2ACD6E" wp14:editId="7E17DD8F">
                <wp:simplePos x="0" y="0"/>
                <wp:positionH relativeFrom="column">
                  <wp:posOffset>-3112770</wp:posOffset>
                </wp:positionH>
                <wp:positionV relativeFrom="paragraph">
                  <wp:posOffset>27940</wp:posOffset>
                </wp:positionV>
                <wp:extent cx="2971800" cy="1748790"/>
                <wp:effectExtent l="19050" t="19050" r="19050" b="22860"/>
                <wp:wrapNone/>
                <wp:docPr id="136" name="Group 136"/>
                <wp:cNvGraphicFramePr/>
                <a:graphic xmlns:a="http://schemas.openxmlformats.org/drawingml/2006/main">
                  <a:graphicData uri="http://schemas.microsoft.com/office/word/2010/wordprocessingGroup">
                    <wpg:wgp>
                      <wpg:cNvGrpSpPr/>
                      <wpg:grpSpPr>
                        <a:xfrm>
                          <a:off x="0" y="0"/>
                          <a:ext cx="2971800" cy="1748790"/>
                          <a:chOff x="-1" y="160762"/>
                          <a:chExt cx="2975476" cy="1751098"/>
                        </a:xfrm>
                      </wpg:grpSpPr>
                      <wpg:grpSp>
                        <wpg:cNvPr id="139" name="Group 139"/>
                        <wpg:cNvGrpSpPr/>
                        <wpg:grpSpPr>
                          <a:xfrm>
                            <a:off x="-1" y="160762"/>
                            <a:ext cx="2975476" cy="1751098"/>
                            <a:chOff x="-1" y="-3361"/>
                            <a:chExt cx="2975476" cy="1751098"/>
                          </a:xfrm>
                        </wpg:grpSpPr>
                        <pic:pic xmlns:pic="http://schemas.openxmlformats.org/drawingml/2006/picture">
                          <pic:nvPicPr>
                            <pic:cNvPr id="140" name="Picture 14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 y="-3361"/>
                              <a:ext cx="2975476" cy="1751098"/>
                            </a:xfrm>
                            <a:prstGeom prst="rect">
                              <a:avLst/>
                            </a:prstGeom>
                            <a:ln>
                              <a:solidFill>
                                <a:schemeClr val="tx1"/>
                              </a:solidFill>
                            </a:ln>
                          </pic:spPr>
                        </pic:pic>
                        <wps:wsp>
                          <wps:cNvPr id="144" name="Text Box 99"/>
                          <wps:cNvSpPr txBox="1">
                            <a:spLocks noChangeArrowheads="1"/>
                          </wps:cNvSpPr>
                          <wps:spPr bwMode="auto">
                            <a:xfrm>
                              <a:off x="12485" y="155121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A76495">
                                <w:pPr>
                                  <w:pStyle w:val="Fig"/>
                                  <w:jc w:val="center"/>
                                </w:pPr>
                                <w:r>
                                  <w:t>Fig. 2-6</w:t>
                                </w:r>
                              </w:p>
                            </w:txbxContent>
                          </wps:txbx>
                          <wps:bodyPr rot="0" vert="horz" wrap="square" lIns="0" tIns="0" rIns="0" bIns="0" anchor="t" anchorCtr="0" upright="1">
                            <a:noAutofit/>
                          </wps:bodyPr>
                        </wps:wsp>
                      </wpg:grpSp>
                      <wpg:grpSp>
                        <wpg:cNvPr id="151" name="Group 109"/>
                        <wpg:cNvGrpSpPr>
                          <a:grpSpLocks/>
                        </wpg:cNvGrpSpPr>
                        <wpg:grpSpPr bwMode="auto">
                          <a:xfrm>
                            <a:off x="27794" y="179070"/>
                            <a:ext cx="1784350" cy="247650"/>
                            <a:chOff x="3188" y="2376"/>
                            <a:chExt cx="2810" cy="390"/>
                          </a:xfrm>
                        </wpg:grpSpPr>
                        <wps:wsp>
                          <wps:cNvPr id="152" name="Rectangle 110"/>
                          <wps:cNvSpPr>
                            <a:spLocks noChangeArrowheads="1"/>
                          </wps:cNvSpPr>
                          <wps:spPr bwMode="auto">
                            <a:xfrm>
                              <a:off x="3610" y="2419"/>
                              <a:ext cx="2388"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A76495">
                                <w:pPr>
                                  <w:rPr>
                                    <w:sz w:val="18"/>
                                  </w:rPr>
                                </w:pPr>
                                <w:r>
                                  <w:rPr>
                                    <w:sz w:val="18"/>
                                  </w:rPr>
                                  <w:t>17mm socket &amp; torque wrench</w:t>
                                </w:r>
                              </w:p>
                            </w:txbxContent>
                          </wps:txbx>
                          <wps:bodyPr rot="0" vert="horz" wrap="square" lIns="0" tIns="0" rIns="0" bIns="0" anchor="t" anchorCtr="0" upright="1">
                            <a:noAutofit/>
                          </wps:bodyPr>
                        </wps:wsp>
                        <pic:pic xmlns:pic="http://schemas.openxmlformats.org/drawingml/2006/picture">
                          <pic:nvPicPr>
                            <pic:cNvPr id="153"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4D2ACD6E" id="Group 136" o:spid="_x0000_s1095" style="position:absolute;left:0;text-align:left;margin-left:-245.1pt;margin-top:2.2pt;width:234pt;height:137.7pt;z-index:251721216;mso-width-relative:margin;mso-height-relative:margin" coordorigin=",1607" coordsize="29754,17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">
                <v:group id="Group 139" o:spid="_x0000_s1096" style="position:absolute;top:1607;width:29754;height:17511" coordorigin=",-33" coordsize="29754,17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Picture 140" o:spid="_x0000_s1097" type="#_x0000_t75" style="position:absolute;top:-33;width:29754;height:17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DYMDEAAAA3AAAAA8AAABkcnMvZG93bnJldi54bWxEj0FrAjEQhe9C/0OYQm+arYjYrVGkRfBQ&#10;odX2Pmym2dDNZJtE3fbXO4dCbzO8N+99s1wPoVNnStlHNnA/qUARN9F6dgbej9vxAlQuyBa7yGTg&#10;hzKsVzejJdY2XviNzofilIRwrtFAW0pfa52blgLmSeyJRfuMKWCRNTltE14kPHR6WlVzHdCzNLTY&#10;01NLzdfhFAzQ4tcnt3/+/tiU2cNQvbg5+ldj7m6HzSOoQkP5N/9d76zgzwRfnpEJ9Oo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DYMDEAAAA3AAAAA8AAAAAAAAAAAAAAAAA&#10;nwIAAGRycy9kb3ducmV2LnhtbFBLBQYAAAAABAAEAPcAAACQAwAAAAA=&#10;" stroked="t" strokecolor="black [3213]">
                    <v:imagedata r:id="rId44" o:title=""/>
                    <v:path arrowok="t"/>
                  </v:shape>
                  <v:shape id="Text Box 99" o:spid="_x0000_s1098" type="#_x0000_t202" style="position:absolute;left:124;top:15512;width:548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JyMIA&#10;AADcAAAADwAAAGRycy9kb3ducmV2LnhtbERPS4vCMBC+C/sfwix4kTVdEZGuUVwf4EEPdcXz0My2&#10;xWZSkmjrvzeC4G0+vufMFp2pxY2crywr+B4mIIhzqysuFJz+tl9TED4ga6wtk4I7eVjMP3ozTLVt&#10;OaPbMRQihrBPUUEZQpNK6fOSDPqhbYgj92+dwRChK6R22MZwU8tRkkykwYpjQ4kNrUrKL8erUTBZ&#10;u2ub8WqwPm32eGiK0fn3flaq/9ktf0AE6sJb/HLvdJw/HsP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gnIwgAAANwAAAAPAAAAAAAAAAAAAAAAAJgCAABkcnMvZG93&#10;bnJldi54bWxQSwUGAAAAAAQABAD1AAAAhwMAAAAA&#10;" stroked="f">
                    <v:textbox inset="0,0,0,0">
                      <w:txbxContent>
                        <w:p w:rsidR="00343F39" w:rsidRDefault="00343F39" w:rsidP="00A76495">
                          <w:pPr>
                            <w:pStyle w:val="Fig"/>
                            <w:jc w:val="center"/>
                          </w:pPr>
                          <w:r>
                            <w:t>Fig. 2-6</w:t>
                          </w:r>
                        </w:p>
                      </w:txbxContent>
                    </v:textbox>
                  </v:shape>
                </v:group>
                <v:group id="Group 109" o:spid="_x0000_s1099" style="position:absolute;left:277;top:1790;width:17844;height:2477" coordorigin="3188,2376" coordsize="2810,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rect id="Rectangle 110" o:spid="_x0000_s1100" style="position:absolute;left:3610;top:2419;width:2388;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TzcEA&#10;AADcAAAADwAAAGRycy9kb3ducmV2LnhtbERPTWvCQBC9F/wPywje6sZgtaSuIi2BXhN76HHMTpM0&#10;u7Mhu5r033cFwds83ufsDpM14kqDbx0rWC0TEMSV0y3XCr5O+fMrCB+QNRrHpOCPPBz2s6cdZtqN&#10;XNC1DLWIIewzVNCE0GdS+qohi37peuLI/bjBYohwqKUecIzh1sg0STbSYsuxocGe3huquvJiFZzO&#10;287I0qQF/35c1l1efOfjpNRiPh3fQASawkN8d3/qOP8lhdsz8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083BAAAA3AAAAA8AAAAAAAAAAAAAAAAAmAIAAGRycy9kb3du&#10;cmV2LnhtbFBLBQYAAAAABAAEAPUAAACGAwAAAAA=&#10;" stroked="f" strokeweight=".25pt">
                    <v:textbox inset="0,0,0,0">
                      <w:txbxContent>
                        <w:p w:rsidR="00343F39" w:rsidRDefault="00343F39" w:rsidP="00A76495">
                          <w:pPr>
                            <w:rPr>
                              <w:sz w:val="18"/>
                            </w:rPr>
                          </w:pPr>
                          <w:r>
                            <w:rPr>
                              <w:sz w:val="18"/>
                            </w:rPr>
                            <w:t>17mm socket &amp; torque wrench</w:t>
                          </w:r>
                        </w:p>
                      </w:txbxContent>
                    </v:textbox>
                  </v:rect>
                  <v:shape id="Picture 111" o:spid="_x0000_s1101"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2gz3BAAAA3AAAAA8AAABkcnMvZG93bnJldi54bWxET9tqwkAQfS/0H5Yp+FY3XlIkukoRAiKI&#10;1LbvY3ZMUrOzYXeN8e9doeDbHM51FqveNKIj52vLCkbDBARxYXXNpYKf7/x9BsIHZI2NZVJwIw+r&#10;5evLAjNtr/xF3SGUIoawz1BBFUKbSemLigz6oW2JI3eyzmCI0JVSO7zGcNPIcZJ8SIM1x4YKW1pX&#10;VJwPF6OgOx9psh+lqcu3078ilb+7QLlSg7f+cw4iUB+e4n/3Rsf56QQez8QL5PIO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F2gz3BAAAA3AAAAA8AAAAAAAAAAAAAAAAAnwIA&#10;AGRycy9kb3ducmV2LnhtbFBLBQYAAAAABAAEAPcAAACNAwAAAAA=&#10;">
                    <v:imagedata r:id="rId22" o:title="tool"/>
                  </v:shape>
                </v:group>
                <w10:anchorlock/>
              </v:group>
            </w:pict>
          </mc:Fallback>
        </mc:AlternateContent>
      </w:r>
      <w:r w:rsidR="00E84A87" w:rsidRPr="00E84A87">
        <w:t xml:space="preserve">Position </w:t>
      </w:r>
      <w:r w:rsidR="009F2F1B">
        <w:t>the</w:t>
      </w:r>
      <w:r w:rsidR="00E84A87" w:rsidRPr="00E84A87">
        <w:t xml:space="preserve"> front mount jack plate over the </w:t>
      </w:r>
      <w:r w:rsidR="00E84A87">
        <w:t>front mount channel and ensure</w:t>
      </w:r>
      <w:r w:rsidR="00E84A87" w:rsidRPr="00E84A87">
        <w:t xml:space="preserve"> the stud plate bolt is through the hole in the jack plate</w:t>
      </w:r>
      <w:r w:rsidR="00E460C7">
        <w:t xml:space="preserve"> (Fig. 2-6)</w:t>
      </w:r>
      <w:r w:rsidR="00E84A87">
        <w:t>.</w:t>
      </w:r>
    </w:p>
    <w:p w:rsidR="00E84A87" w:rsidRDefault="00E84A87" w:rsidP="00E84A87">
      <w:pPr>
        <w:pStyle w:val="ProcLevel3"/>
      </w:pPr>
      <w:r w:rsidRPr="00E84A87">
        <w:t>Place a</w:t>
      </w:r>
      <w:r>
        <w:t>n</w:t>
      </w:r>
      <w:r w:rsidRPr="00E84A87">
        <w:t xml:space="preserve"> M10 </w:t>
      </w:r>
      <w:r>
        <w:t>w</w:t>
      </w:r>
      <w:r w:rsidRPr="00E84A87">
        <w:t>asher, spring washer and nut onto the thread</w:t>
      </w:r>
      <w:r w:rsidR="00E460C7">
        <w:t xml:space="preserve"> (Fig. 2-6)</w:t>
      </w:r>
      <w:r>
        <w:t>.</w:t>
      </w:r>
    </w:p>
    <w:p w:rsidR="00E460C7" w:rsidRPr="00E460C7" w:rsidRDefault="00E460C7" w:rsidP="00E460C7">
      <w:pPr>
        <w:pStyle w:val="ProcLevel3"/>
        <w:numPr>
          <w:ilvl w:val="0"/>
          <w:numId w:val="0"/>
        </w:numPr>
        <w:ind w:left="720"/>
      </w:pPr>
      <w:r>
        <w:rPr>
          <w:b/>
        </w:rPr>
        <w:t>NOTE:</w:t>
      </w:r>
      <w:r>
        <w:t xml:space="preserve"> </w:t>
      </w:r>
      <w:r w:rsidRPr="00E460C7">
        <w:t xml:space="preserve">The jack </w:t>
      </w:r>
      <w:r>
        <w:t>plate straddles the sill flange, o</w:t>
      </w:r>
      <w:r w:rsidRPr="00E460C7">
        <w:t>n the inside at the front and on the outside at the channel section</w:t>
      </w:r>
      <w:r>
        <w:t>.</w:t>
      </w:r>
    </w:p>
    <w:p w:rsidR="00E84A87" w:rsidRDefault="00E84A87" w:rsidP="00E84A87">
      <w:pPr>
        <w:pStyle w:val="ProcLevel3"/>
      </w:pPr>
      <w:r w:rsidRPr="00E84A87">
        <w:t>Align the hole at the rear of the jack plate with the hole in the channel section</w:t>
      </w:r>
      <w:r w:rsidR="00E460C7">
        <w:t xml:space="preserve"> (Fig. 2-6)</w:t>
      </w:r>
      <w:r>
        <w:t>.</w:t>
      </w:r>
    </w:p>
    <w:p w:rsidR="00E84A87" w:rsidRDefault="00E84A87" w:rsidP="00E84A87">
      <w:pPr>
        <w:pStyle w:val="ProcLevel3"/>
      </w:pPr>
      <w:r w:rsidRPr="00E84A87">
        <w:t xml:space="preserve">Attach the front mount jack plate and channel section together using an M8 SEMS bolt, clipped washer and M8 </w:t>
      </w:r>
      <w:r>
        <w:t>f</w:t>
      </w:r>
      <w:r w:rsidRPr="00E84A87">
        <w:t xml:space="preserve">lange </w:t>
      </w:r>
      <w:r>
        <w:t>n</w:t>
      </w:r>
      <w:r w:rsidRPr="00E84A87">
        <w:t>ut</w:t>
      </w:r>
      <w:r w:rsidR="00E460C7">
        <w:t xml:space="preserve"> (Fig. 2-6)</w:t>
      </w:r>
      <w:r>
        <w:t>.</w:t>
      </w:r>
    </w:p>
    <w:p w:rsidR="00E460C7" w:rsidRPr="00E460C7" w:rsidRDefault="00E460C7" w:rsidP="00E460C7">
      <w:pPr>
        <w:pStyle w:val="ProcLevel3"/>
        <w:numPr>
          <w:ilvl w:val="0"/>
          <w:numId w:val="0"/>
        </w:numPr>
        <w:ind w:left="720"/>
        <w:rPr>
          <w:b/>
        </w:rPr>
      </w:pPr>
      <w:r w:rsidRPr="00E460C7">
        <w:rPr>
          <w:b/>
        </w:rPr>
        <w:t>Torque</w:t>
      </w:r>
      <w:r>
        <w:rPr>
          <w:b/>
        </w:rPr>
        <w:t>:</w:t>
      </w:r>
      <w:r w:rsidRPr="00E460C7">
        <w:rPr>
          <w:b/>
        </w:rPr>
        <w:t xml:space="preserve"> M10 nut </w:t>
      </w:r>
      <w:r>
        <w:rPr>
          <w:b/>
        </w:rPr>
        <w:t xml:space="preserve">– </w:t>
      </w:r>
      <w:r w:rsidRPr="00E460C7">
        <w:rPr>
          <w:b/>
        </w:rPr>
        <w:t>44 N-m (</w:t>
      </w:r>
      <w:r>
        <w:rPr>
          <w:b/>
        </w:rPr>
        <w:t>33 ft-lbs)</w:t>
      </w:r>
    </w:p>
    <w:p w:rsidR="00E84A87" w:rsidRDefault="00E460C7" w:rsidP="00E84A87">
      <w:pPr>
        <w:pStyle w:val="ProcLevel3"/>
      </w:pPr>
      <w:r>
        <w:t>Hand tighten the M8 n</w:t>
      </w:r>
      <w:r w:rsidR="00E84A87" w:rsidRPr="00E84A87">
        <w:t>ut, ensuring the jack plate sits against the sill flange</w:t>
      </w:r>
      <w:r w:rsidR="00E84A87">
        <w:t>.</w:t>
      </w:r>
    </w:p>
    <w:p w:rsidR="00E460C7" w:rsidRDefault="00CB0F09" w:rsidP="00CB0F09">
      <w:pPr>
        <w:pStyle w:val="ProcLevel3"/>
      </w:pPr>
      <w:r>
        <w:rPr>
          <w:noProof/>
        </w:rPr>
        <mc:AlternateContent>
          <mc:Choice Requires="wpg">
            <w:drawing>
              <wp:anchor distT="0" distB="0" distL="114300" distR="114300" simplePos="0" relativeHeight="251727360" behindDoc="0" locked="1" layoutInCell="1" allowOverlap="1" wp14:anchorId="74F627EF" wp14:editId="22670386">
                <wp:simplePos x="0" y="0"/>
                <wp:positionH relativeFrom="column">
                  <wp:posOffset>-3112770</wp:posOffset>
                </wp:positionH>
                <wp:positionV relativeFrom="paragraph">
                  <wp:posOffset>33655</wp:posOffset>
                </wp:positionV>
                <wp:extent cx="2971800" cy="1499235"/>
                <wp:effectExtent l="19050" t="19050" r="19050" b="24765"/>
                <wp:wrapNone/>
                <wp:docPr id="165" name="Group 165"/>
                <wp:cNvGraphicFramePr/>
                <a:graphic xmlns:a="http://schemas.openxmlformats.org/drawingml/2006/main">
                  <a:graphicData uri="http://schemas.microsoft.com/office/word/2010/wordprocessingGroup">
                    <wpg:wgp>
                      <wpg:cNvGrpSpPr/>
                      <wpg:grpSpPr>
                        <a:xfrm>
                          <a:off x="0" y="0"/>
                          <a:ext cx="2971800" cy="1499235"/>
                          <a:chOff x="0" y="0"/>
                          <a:chExt cx="2971800" cy="1495425"/>
                        </a:xfrm>
                      </wpg:grpSpPr>
                      <wpg:grpSp>
                        <wpg:cNvPr id="155" name="Group 155"/>
                        <wpg:cNvGrpSpPr/>
                        <wpg:grpSpPr>
                          <a:xfrm>
                            <a:off x="0" y="0"/>
                            <a:ext cx="2971800" cy="1495425"/>
                            <a:chOff x="-1" y="157566"/>
                            <a:chExt cx="2975476" cy="1499175"/>
                          </a:xfrm>
                        </wpg:grpSpPr>
                        <wpg:grpSp>
                          <wpg:cNvPr id="156" name="Group 156"/>
                          <wpg:cNvGrpSpPr/>
                          <wpg:grpSpPr>
                            <a:xfrm>
                              <a:off x="-1" y="157566"/>
                              <a:ext cx="2975476" cy="1499175"/>
                              <a:chOff x="-1" y="-6557"/>
                              <a:chExt cx="2975476" cy="1499175"/>
                            </a:xfrm>
                          </wpg:grpSpPr>
                          <pic:pic xmlns:pic="http://schemas.openxmlformats.org/drawingml/2006/picture">
                            <pic:nvPicPr>
                              <pic:cNvPr id="157" name="Picture 157"/>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1" y="-6557"/>
                                <a:ext cx="2975476" cy="1499175"/>
                              </a:xfrm>
                              <a:prstGeom prst="rect">
                                <a:avLst/>
                              </a:prstGeom>
                              <a:ln>
                                <a:solidFill>
                                  <a:schemeClr val="tx1"/>
                                </a:solidFill>
                              </a:ln>
                            </pic:spPr>
                          </pic:pic>
                          <wps:wsp>
                            <wps:cNvPr id="158" name="Text Box 99"/>
                            <wps:cNvSpPr txBox="1">
                              <a:spLocks noChangeArrowheads="1"/>
                            </wps:cNvSpPr>
                            <wps:spPr bwMode="auto">
                              <a:xfrm>
                                <a:off x="12485" y="130291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A76495">
                                  <w:pPr>
                                    <w:pStyle w:val="Fig"/>
                                    <w:jc w:val="center"/>
                                  </w:pPr>
                                  <w:r>
                                    <w:t>Fig. 2-7</w:t>
                                  </w:r>
                                </w:p>
                              </w:txbxContent>
                            </wps:txbx>
                            <wps:bodyPr rot="0" vert="horz" wrap="square" lIns="0" tIns="0" rIns="0" bIns="0" anchor="t" anchorCtr="0" upright="1">
                              <a:noAutofit/>
                            </wps:bodyPr>
                          </wps:wsp>
                        </wpg:grpSp>
                        <wpg:grpSp>
                          <wpg:cNvPr id="159" name="Group 109"/>
                          <wpg:cNvGrpSpPr>
                            <a:grpSpLocks/>
                          </wpg:cNvGrpSpPr>
                          <wpg:grpSpPr bwMode="auto">
                            <a:xfrm>
                              <a:off x="27794" y="179070"/>
                              <a:ext cx="1450340" cy="247650"/>
                              <a:chOff x="3188" y="2376"/>
                              <a:chExt cx="2284" cy="390"/>
                            </a:xfrm>
                          </wpg:grpSpPr>
                          <wps:wsp>
                            <wps:cNvPr id="160" name="Rectangle 110"/>
                            <wps:cNvSpPr>
                              <a:spLocks noChangeArrowheads="1"/>
                            </wps:cNvSpPr>
                            <wps:spPr bwMode="auto">
                              <a:xfrm>
                                <a:off x="3610" y="2419"/>
                                <a:ext cx="1862"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A76495">
                                  <w:pPr>
                                    <w:rPr>
                                      <w:sz w:val="18"/>
                                    </w:rPr>
                                  </w:pPr>
                                  <w:r>
                                    <w:rPr>
                                      <w:sz w:val="18"/>
                                    </w:rPr>
                                    <w:t>Center punch &amp; hammer</w:t>
                                  </w:r>
                                </w:p>
                              </w:txbxContent>
                            </wps:txbx>
                            <wps:bodyPr rot="0" vert="horz" wrap="square" lIns="0" tIns="0" rIns="0" bIns="0" anchor="t" anchorCtr="0" upright="1">
                              <a:noAutofit/>
                            </wps:bodyPr>
                          </wps:wsp>
                          <pic:pic xmlns:pic="http://schemas.openxmlformats.org/drawingml/2006/picture">
                            <pic:nvPicPr>
                              <pic:cNvPr id="161"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62" name="Straight Arrow Connector 162"/>
                        <wps:cNvCnPr>
                          <a:stCxn id="164" idx="1"/>
                        </wps:cNvCnPr>
                        <wps:spPr>
                          <a:xfrm flipH="1" flipV="1">
                            <a:off x="862123" y="655453"/>
                            <a:ext cx="523765" cy="57232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3" name="Straight Arrow Connector 163"/>
                        <wps:cNvCnPr>
                          <a:stCxn id="164" idx="1"/>
                        </wps:cNvCnPr>
                        <wps:spPr>
                          <a:xfrm flipH="1" flipV="1">
                            <a:off x="604838" y="685801"/>
                            <a:ext cx="781050" cy="54197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64" name="Text Box 98"/>
                        <wps:cNvSpPr txBox="1">
                          <a:spLocks noChangeArrowheads="1"/>
                        </wps:cNvSpPr>
                        <wps:spPr bwMode="auto">
                          <a:xfrm>
                            <a:off x="1385888" y="1147763"/>
                            <a:ext cx="541655" cy="16002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CB0F09">
                              <w:pPr>
                                <w:jc w:val="center"/>
                                <w:rPr>
                                  <w:sz w:val="18"/>
                                </w:rPr>
                              </w:pPr>
                              <w:r>
                                <w:rPr>
                                  <w:sz w:val="18"/>
                                </w:rPr>
                                <w:t>Mark here</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74F627EF" id="Group 165" o:spid="_x0000_s1102" style="position:absolute;left:0;text-align:left;margin-left:-245.1pt;margin-top:2.65pt;width:234pt;height:118.05pt;z-index:251727360;mso-height-relative:margin" coordsize="29718,149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">
                <v:group id="Group 155" o:spid="_x0000_s1103" style="position:absolute;width:29718;height:14954" coordorigin=",1575" coordsize="29754,1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group id="Group 156" o:spid="_x0000_s1104" style="position:absolute;top:1575;width:29754;height:14992" coordorigin=",-65" coordsize="29754,14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Picture 157" o:spid="_x0000_s1105" type="#_x0000_t75" style="position:absolute;top:-65;width:29754;height:149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ccJXGAAAA3AAAAA8AAABkcnMvZG93bnJldi54bWxEj0FrwkAQhe8F/8MyghdpNpXGhtRVihDs&#10;SajVQ29DdkyC2dmYXZP4791CobcZ3nvfvFltRtOInjpXW1bwEsUgiAuray4VHL/z5xSE88gaG8uk&#10;4E4ONuvJ0wozbQf+ov7gSxEg7DJUUHnfZlK6oiKDLrItcdDOtjPow9qVUnc4BLhp5CKOl9JgzeFC&#10;hS1tKyouh5sJlEVyytP9MZlf9Y+9vZ45nxc7pWbT8eMdhKfR/5v/0p861E/e4PeZMIFc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BxwlcYAAADcAAAADwAAAAAAAAAAAAAA&#10;AACfAgAAZHJzL2Rvd25yZXYueG1sUEsFBgAAAAAEAAQA9wAAAJIDAAAAAA==&#10;" stroked="t" strokecolor="black [3213]">
                      <v:imagedata r:id="rId46" o:title=""/>
                      <v:path arrowok="t"/>
                    </v:shape>
                    <v:shape id="Text Box 99" o:spid="_x0000_s1106" type="#_x0000_t202" style="position:absolute;left:124;top:13029;width:548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VEMUA&#10;AADcAAAADwAAAGRycy9kb3ducmV2LnhtbESPQWvCQBCF7wX/wzJCL6VuKlQkuorVFnrQg1Y8D9kx&#10;CWZnw+5q4r/vHARvM7w3730zX/auUTcKsfZs4GOUgSIuvK25NHD8+3mfgooJ2WLjmQzcKcJyMXiZ&#10;Y259x3u6HVKpJIRjjgaqlNpc61hU5DCOfEss2tkHh0nWUGobsJNw1+hxlk20w5qlocKW1hUVl8PV&#10;GZhswrXb8/ptc/ze4q4tx6ev+8mY12G/moFK1Ken+XH9awX/U2j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pUQxQAAANwAAAAPAAAAAAAAAAAAAAAAAJgCAABkcnMv&#10;ZG93bnJldi54bWxQSwUGAAAAAAQABAD1AAAAigMAAAAA&#10;" stroked="f">
                      <v:textbox inset="0,0,0,0">
                        <w:txbxContent>
                          <w:p w:rsidR="00343F39" w:rsidRDefault="00343F39" w:rsidP="00A76495">
                            <w:pPr>
                              <w:pStyle w:val="Fig"/>
                              <w:jc w:val="center"/>
                            </w:pPr>
                            <w:r>
                              <w:t>Fig. 2-7</w:t>
                            </w:r>
                          </w:p>
                        </w:txbxContent>
                      </v:textbox>
                    </v:shape>
                  </v:group>
                  <v:group id="Group 109" o:spid="_x0000_s1107" style="position:absolute;left:277;top:1790;width:14504;height:2477" coordorigin="3188,2376" coordsize="228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10" o:spid="_x0000_s1108" style="position:absolute;left:3610;top:2419;width:186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inMQA&#10;AADcAAAADwAAAGRycy9kb3ducmV2LnhtbESPQWvDMAyF74P+B6PCbqvTMrqR1S2lI7Br0h161GIt&#10;SWPLIXab7N9Ph8FuEu/pvU+7w+ydutMYu8AG1qsMFHEdbMeNgc9z8fQKKiZkiy4wGfihCIf94mGH&#10;uQ0Tl3SvUqMkhGOOBtqUhlzrWLfkMa7CQCzadxg9JlnHRtsRJwn3Tm+ybKs9diwNLQ50aqnuq5s3&#10;cP566Z2u3Kbk6/vtuS/KSzHNxjwu5+MbqERz+jf/XX9Ywd8KvjwjE+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bIpzEAAAA3AAAAA8AAAAAAAAAAAAAAAAAmAIAAGRycy9k&#10;b3ducmV2LnhtbFBLBQYAAAAABAAEAPUAAACJAwAAAAA=&#10;" stroked="f" strokeweight=".25pt">
                      <v:textbox inset="0,0,0,0">
                        <w:txbxContent>
                          <w:p w:rsidR="00343F39" w:rsidRDefault="00343F39" w:rsidP="00A76495">
                            <w:pPr>
                              <w:rPr>
                                <w:sz w:val="18"/>
                              </w:rPr>
                            </w:pPr>
                            <w:r>
                              <w:rPr>
                                <w:sz w:val="18"/>
                              </w:rPr>
                              <w:t>Center punch &amp; hammer</w:t>
                            </w:r>
                          </w:p>
                        </w:txbxContent>
                      </v:textbox>
                    </v:rect>
                    <v:shape id="Picture 111" o:spid="_x0000_s1109"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EcmzCAAAA3AAAAA8AAABkcnMvZG93bnJldi54bWxET9tqwkAQfS/4D8sIfaub1EYkuooIASmU&#10;Ui/vY3ZMotnZsLuN6d93CwXf5nCus1wPphU9Od9YVpBOEhDEpdUNVwqOh+JlDsIHZI2tZVLwQx7W&#10;q9HTEnNt7/xF/T5UIoawz1FBHUKXS+nLmgz6ie2II3exzmCI0FVSO7zHcNPK1ySZSYMNx4YaO9rW&#10;VN7230ZBfzvT9DPNMle8v13LTJ4+AhVKPY+HzQJEoCE8xP/unY7zZyn8PRMvk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hHJswgAAANwAAAAPAAAAAAAAAAAAAAAAAJ8C&#10;AABkcnMvZG93bnJldi54bWxQSwUGAAAAAAQABAD3AAAAjgMAAAAA&#10;">
                      <v:imagedata r:id="rId22" o:title="tool"/>
                    </v:shape>
                  </v:group>
                </v:group>
                <v:shape id="Straight Arrow Connector 162" o:spid="_x0000_s1110" type="#_x0000_t32" style="position:absolute;left:8621;top:6554;width:5237;height:572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e3F8IAAADcAAAADwAAAGRycy9kb3ducmV2LnhtbERPTWvCQBC9F/oflin0VjeRmkp0lbJQ&#10;qMfG9tDbkB2zwexsml1j/PddQfA2j/c56+3kOjHSEFrPCvJZBoK49qblRsH3/uNlCSJEZIOdZ1Jw&#10;oQDbzePDGkvjz/xFYxUbkUI4lKjAxtiXUobaksMw8z1x4g5+cBgTHBppBjyncNfJeZYV0mHLqcFi&#10;T9pSfaxOToEedZFnb3v9e8rtQlc//m+Xvyr1/DS9r0BEmuJdfHN/mjS/mMP1mXSB3P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e3F8IAAADcAAAADwAAAAAAAAAAAAAA&#10;AAChAgAAZHJzL2Rvd25yZXYueG1sUEsFBgAAAAAEAAQA+QAAAJADAAAAAA==&#10;" strokecolor="black [3213]" strokeweight="3pt">
                  <v:stroke endarrow="block"/>
                </v:shape>
                <v:shape id="Straight Arrow Connector 163" o:spid="_x0000_s1111" type="#_x0000_t32" style="position:absolute;left:6048;top:6858;width:7810;height:5419;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sSjMIAAADcAAAADwAAAGRycy9kb3ducmV2LnhtbERPS0vEMBC+L/gfwgjedtP6qEvdtEhA&#10;cI929eBtaGabYjOpTbZb//1GELzNx/ecXb24Qcw0hd6zgnyTgSBuvem5U/B+eFlvQYSIbHDwTAp+&#10;KEBdXa12WBp/5jeam9iJFMKhRAU2xrGUMrSWHIaNH4kTd/STw5jg1Ekz4TmFu0HeZlkhHfacGiyO&#10;pC21X83JKdCzLvLs8aA/T7l90M2H/97n90rdXC/PTyAiLfFf/Od+NWl+cQe/z6QLZH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sSjMIAAADcAAAADwAAAAAAAAAAAAAA&#10;AAChAgAAZHJzL2Rvd25yZXYueG1sUEsFBgAAAAAEAAQA+QAAAJADAAAAAA==&#10;" strokecolor="black [3213]" strokeweight="3pt">
                  <v:stroke endarrow="block"/>
                </v:shape>
                <v:shape id="Text Box 98" o:spid="_x0000_s1112" type="#_x0000_t202" style="position:absolute;left:13858;top:11477;width:5417;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nG8EA&#10;AADcAAAADwAAAGRycy9kb3ducmV2LnhtbERPS4vCMBC+C/sfwix403RXKVKNssiK7tHHxdvYjE21&#10;mZQm2vrvN4LgbT6+58wWna3EnRpfOlbwNUxAEOdOl1woOOxXgwkIH5A1Vo5JwYM8LOYfvRlm2rW8&#10;pfsuFCKGsM9QgQmhzqT0uSGLfuhq4sidXWMxRNgUUjfYxnBbye8kSaXFkmODwZqWhvLr7mYVFOay&#10;Xq6q0Xh9/KtPR5P8ppv2qlT/s/uZggjUhbf45d7oOD8dw/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gJxvBAAAA3AAAAA8AAAAAAAAAAAAAAAAAmAIAAGRycy9kb3du&#10;cmV2LnhtbFBLBQYAAAAABAAEAPUAAACGAwAAAAA=&#10;" stroked="f" strokeweight="2.25pt">
                  <v:stroke startarrowwidth="narrow" startarrowlength="short" endarrowwidth="narrow" endarrowlength="short"/>
                  <v:textbox inset="0,0,0,0">
                    <w:txbxContent>
                      <w:p w:rsidR="00343F39" w:rsidRDefault="00343F39" w:rsidP="00CB0F09">
                        <w:pPr>
                          <w:jc w:val="center"/>
                          <w:rPr>
                            <w:sz w:val="18"/>
                          </w:rPr>
                        </w:pPr>
                        <w:r>
                          <w:rPr>
                            <w:sz w:val="18"/>
                          </w:rPr>
                          <w:t>Mark here</w:t>
                        </w:r>
                      </w:p>
                    </w:txbxContent>
                  </v:textbox>
                </v:shape>
                <w10:anchorlock/>
              </v:group>
            </w:pict>
          </mc:Fallback>
        </mc:AlternateContent>
      </w:r>
      <w:r w:rsidR="00E460C7">
        <w:t>Use</w:t>
      </w:r>
      <w:r w:rsidR="00E460C7" w:rsidRPr="00E460C7">
        <w:t xml:space="preserve"> a center punch </w:t>
      </w:r>
      <w:r w:rsidR="00E460C7">
        <w:t>to m</w:t>
      </w:r>
      <w:r w:rsidR="00E460C7" w:rsidRPr="00E460C7">
        <w:t>ark the sill flange through the two holes in the jack plate</w:t>
      </w:r>
      <w:r w:rsidR="00E460C7">
        <w:t xml:space="preserve"> (Fig. 2-7).</w:t>
      </w:r>
    </w:p>
    <w:p w:rsidR="00DE3433" w:rsidRDefault="00343F39" w:rsidP="00DE3433">
      <w:pPr>
        <w:pStyle w:val="ProcLevel2"/>
      </w:pPr>
      <w:r>
        <w:t>I</w:t>
      </w:r>
      <w:r w:rsidR="00DE3433">
        <w:t>nstall the front mount jack plate.</w:t>
      </w:r>
    </w:p>
    <w:p w:rsidR="006561BA" w:rsidRDefault="006561BA" w:rsidP="006561BA">
      <w:pPr>
        <w:pStyle w:val="ProcLevel3"/>
      </w:pPr>
      <w:r>
        <w:t>Remove the n</w:t>
      </w:r>
      <w:r w:rsidRPr="006561BA">
        <w:t xml:space="preserve">uts, washers and bolts from </w:t>
      </w:r>
      <w:r w:rsidR="007771F6">
        <w:t>S</w:t>
      </w:r>
      <w:r w:rsidRPr="006561BA">
        <w:t>tep</w:t>
      </w:r>
      <w:r w:rsidR="007771F6">
        <w:t>s 2(d)(4) &amp; 2(d)(5)</w:t>
      </w:r>
      <w:r w:rsidRPr="006561BA">
        <w:t xml:space="preserve"> and remove the jack plate</w:t>
      </w:r>
      <w:r>
        <w:t>.</w:t>
      </w:r>
    </w:p>
    <w:p w:rsidR="007771F6" w:rsidRDefault="007771F6" w:rsidP="007771F6">
      <w:pPr>
        <w:pStyle w:val="ProcLevel3"/>
      </w:pPr>
      <w:r w:rsidRPr="007771F6">
        <w:t>Drill the marked positions on the sill flange using a 6.5mm drill bit</w:t>
      </w:r>
      <w:r>
        <w:t>.</w:t>
      </w:r>
    </w:p>
    <w:p w:rsidR="007771F6" w:rsidRDefault="007771F6" w:rsidP="007771F6">
      <w:pPr>
        <w:pStyle w:val="ProcLevel3"/>
      </w:pPr>
      <w:r w:rsidRPr="007771F6">
        <w:t xml:space="preserve">Deburr and apply </w:t>
      </w:r>
      <w:r>
        <w:t>sealant</w:t>
      </w:r>
      <w:r w:rsidRPr="007771F6">
        <w:t xml:space="preserve"> to the holes</w:t>
      </w:r>
      <w:r>
        <w:t>.</w:t>
      </w:r>
    </w:p>
    <w:p w:rsidR="006978EE" w:rsidRDefault="006978EE">
      <w:r>
        <w:br w:type="page"/>
      </w:r>
    </w:p>
    <w:p w:rsidR="006978EE" w:rsidRDefault="006978EE" w:rsidP="006978EE">
      <w:pPr>
        <w:pStyle w:val="ProcLevel3"/>
        <w:numPr>
          <w:ilvl w:val="0"/>
          <w:numId w:val="0"/>
        </w:numPr>
        <w:ind w:left="720"/>
      </w:pPr>
    </w:p>
    <w:p w:rsidR="007771F6" w:rsidRDefault="006978EE" w:rsidP="007771F6">
      <w:pPr>
        <w:pStyle w:val="ProcLevel3"/>
      </w:pPr>
      <w:r>
        <w:rPr>
          <w:noProof/>
        </w:rPr>
        <mc:AlternateContent>
          <mc:Choice Requires="wpg">
            <w:drawing>
              <wp:anchor distT="0" distB="0" distL="114300" distR="114300" simplePos="0" relativeHeight="251729408" behindDoc="0" locked="1" layoutInCell="1" allowOverlap="1" wp14:anchorId="2C95EEE7" wp14:editId="0EFAEBE3">
                <wp:simplePos x="0" y="0"/>
                <wp:positionH relativeFrom="column">
                  <wp:posOffset>-3112770</wp:posOffset>
                </wp:positionH>
                <wp:positionV relativeFrom="paragraph">
                  <wp:posOffset>6985</wp:posOffset>
                </wp:positionV>
                <wp:extent cx="2971800" cy="1499235"/>
                <wp:effectExtent l="19050" t="19050" r="19050" b="24765"/>
                <wp:wrapNone/>
                <wp:docPr id="167" name="Group 167"/>
                <wp:cNvGraphicFramePr/>
                <a:graphic xmlns:a="http://schemas.openxmlformats.org/drawingml/2006/main">
                  <a:graphicData uri="http://schemas.microsoft.com/office/word/2010/wordprocessingGroup">
                    <wpg:wgp>
                      <wpg:cNvGrpSpPr/>
                      <wpg:grpSpPr>
                        <a:xfrm>
                          <a:off x="0" y="0"/>
                          <a:ext cx="2971800" cy="1499235"/>
                          <a:chOff x="2595" y="157565"/>
                          <a:chExt cx="2976005" cy="1502064"/>
                        </a:xfrm>
                      </wpg:grpSpPr>
                      <wpg:grpSp>
                        <wpg:cNvPr id="168" name="Group 168"/>
                        <wpg:cNvGrpSpPr/>
                        <wpg:grpSpPr>
                          <a:xfrm>
                            <a:off x="2595" y="157565"/>
                            <a:ext cx="2976005" cy="1502064"/>
                            <a:chOff x="2595" y="-6558"/>
                            <a:chExt cx="2976005" cy="1502064"/>
                          </a:xfrm>
                        </wpg:grpSpPr>
                        <pic:pic xmlns:pic="http://schemas.openxmlformats.org/drawingml/2006/picture">
                          <pic:nvPicPr>
                            <pic:cNvPr id="169" name="Picture 169"/>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595" y="-6558"/>
                              <a:ext cx="2976005" cy="1502064"/>
                            </a:xfrm>
                            <a:prstGeom prst="rect">
                              <a:avLst/>
                            </a:prstGeom>
                            <a:ln>
                              <a:solidFill>
                                <a:schemeClr val="tx1"/>
                              </a:solidFill>
                            </a:ln>
                          </pic:spPr>
                        </pic:pic>
                        <wps:wsp>
                          <wps:cNvPr id="170" name="Text Box 99"/>
                          <wps:cNvSpPr txBox="1">
                            <a:spLocks noChangeArrowheads="1"/>
                          </wps:cNvSpPr>
                          <wps:spPr bwMode="auto">
                            <a:xfrm>
                              <a:off x="12485" y="130291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6978EE">
                                <w:pPr>
                                  <w:pStyle w:val="Fig"/>
                                  <w:jc w:val="center"/>
                                </w:pPr>
                                <w:r>
                                  <w:t>Fig. 2-8</w:t>
                                </w:r>
                              </w:p>
                            </w:txbxContent>
                          </wps:txbx>
                          <wps:bodyPr rot="0" vert="horz" wrap="square" lIns="0" tIns="0" rIns="0" bIns="0" anchor="t" anchorCtr="0" upright="1">
                            <a:noAutofit/>
                          </wps:bodyPr>
                        </wps:wsp>
                      </wpg:grpSp>
                      <wpg:grpSp>
                        <wpg:cNvPr id="171" name="Group 109"/>
                        <wpg:cNvGrpSpPr>
                          <a:grpSpLocks/>
                        </wpg:cNvGrpSpPr>
                        <wpg:grpSpPr bwMode="auto">
                          <a:xfrm>
                            <a:off x="27794" y="179070"/>
                            <a:ext cx="2454910" cy="247650"/>
                            <a:chOff x="3188" y="2376"/>
                            <a:chExt cx="3866" cy="390"/>
                          </a:xfrm>
                        </wpg:grpSpPr>
                        <wps:wsp>
                          <wps:cNvPr id="172" name="Rectangle 110"/>
                          <wps:cNvSpPr>
                            <a:spLocks noChangeArrowheads="1"/>
                          </wps:cNvSpPr>
                          <wps:spPr bwMode="auto">
                            <a:xfrm>
                              <a:off x="3610" y="2419"/>
                              <a:ext cx="3444"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6978EE">
                                <w:pPr>
                                  <w:rPr>
                                    <w:sz w:val="18"/>
                                  </w:rPr>
                                </w:pPr>
                                <w:r>
                                  <w:rPr>
                                    <w:sz w:val="18"/>
                                  </w:rPr>
                                  <w:t>10mm, 13mm &amp; 17mm sockets; torque wrench</w:t>
                                </w:r>
                              </w:p>
                              <w:p w:rsidR="00343F39" w:rsidRDefault="00343F39" w:rsidP="006978EE">
                                <w:pPr>
                                  <w:rPr>
                                    <w:sz w:val="18"/>
                                  </w:rPr>
                                </w:pPr>
                              </w:p>
                            </w:txbxContent>
                          </wps:txbx>
                          <wps:bodyPr rot="0" vert="horz" wrap="square" lIns="0" tIns="0" rIns="0" bIns="0" anchor="t" anchorCtr="0" upright="1">
                            <a:noAutofit/>
                          </wps:bodyPr>
                        </wps:wsp>
                        <pic:pic xmlns:pic="http://schemas.openxmlformats.org/drawingml/2006/picture">
                          <pic:nvPicPr>
                            <pic:cNvPr id="173"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2C95EEE7" id="Group 167" o:spid="_x0000_s1113" style="position:absolute;left:0;text-align:left;margin-left:-245.1pt;margin-top:.55pt;width:234pt;height:118.05pt;z-index:251729408;mso-width-relative:margin;mso-height-relative:margin" coordorigin="25,1575" coordsize="29760,150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">
                <v:group id="Group 168" o:spid="_x0000_s1114" style="position:absolute;left:25;top:1575;width:29761;height:15021" coordorigin="25,-65" coordsize="29760,15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Picture 169" o:spid="_x0000_s1115" type="#_x0000_t75" style="position:absolute;left:25;top:-65;width:29761;height:150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oneDDAAAA3AAAAA8AAABkcnMvZG93bnJldi54bWxET0trwkAQvhf8D8sI3ppNewhtdA2tUvAg&#10;0kaFHIfsmIRmZ0N28/DfdwuF3ubje84mm00rRupdY1nBUxSDIC6tbrhScDl/PL6AcB5ZY2uZFNzJ&#10;QbZdPGww1XbiLxpzX4kQwi5FBbX3XSqlK2sy6CLbEQfuZnuDPsC+krrHKYSbVj7HcSINNhwaauxo&#10;V1P5nQ9GwbT/LPD6fj0dhgKL43g/3bgblFot57c1CE+z/xf/uQ86zE9e4feZcIHc/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yid4MMAAADcAAAADwAAAAAAAAAAAAAAAACf&#10;AgAAZHJzL2Rvd25yZXYueG1sUEsFBgAAAAAEAAQA9wAAAI8DAAAAAA==&#10;" stroked="t" strokecolor="black [3213]">
                    <v:imagedata r:id="rId48" o:title=""/>
                    <v:path arrowok="t"/>
                  </v:shape>
                  <v:shape id="Text Box 99" o:spid="_x0000_s1116" type="#_x0000_t202" style="position:absolute;left:124;top:13029;width:548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FdsUA&#10;AADcAAAADwAAAGRycy9kb3ducmV2LnhtbESPQW/CMAyF75P4D5GRdplGOg4MFQJisEkc2AGGOFuN&#10;aSsap0oCLf9+PiBxs/We3/s8X/auUTcKsfZs4GOUgSIuvK25NHD8+3mfgooJ2WLjmQzcKcJyMXiZ&#10;Y259x3u6HVKpJIRjjgaqlNpc61hU5DCOfEss2tkHh0nWUGobsJNw1+hxlk20w5qlocKW1hUVl8PV&#10;GZhswrXb8/ptc/ze4W9bjk9f95Mxr8N+NQOVqE9P8+N6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cV2xQAAANwAAAAPAAAAAAAAAAAAAAAAAJgCAABkcnMv&#10;ZG93bnJldi54bWxQSwUGAAAAAAQABAD1AAAAigMAAAAA&#10;" stroked="f">
                    <v:textbox inset="0,0,0,0">
                      <w:txbxContent>
                        <w:p w:rsidR="00343F39" w:rsidRDefault="00343F39" w:rsidP="006978EE">
                          <w:pPr>
                            <w:pStyle w:val="Fig"/>
                            <w:jc w:val="center"/>
                          </w:pPr>
                          <w:r>
                            <w:t>Fig. 2-8</w:t>
                          </w:r>
                        </w:p>
                      </w:txbxContent>
                    </v:textbox>
                  </v:shape>
                </v:group>
                <v:group id="Group 109" o:spid="_x0000_s1117" style="position:absolute;left:277;top:1790;width:24550;height:2477" coordorigin="3188,2376" coordsize="386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rect id="Rectangle 110" o:spid="_x0000_s1118" style="position:absolute;left:3610;top:2419;width:344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rcEA&#10;AADcAAAADwAAAGRycy9kb3ducmV2LnhtbERPTWvCQBC9F/wPywi91Y2haImuIi2BXhM99DhmxyRm&#10;dzZkV5P++25B8DaP9znb/WSNuNPgW8cKlosEBHHldMu1gtMxf/sA4QOyRuOYFPySh/1u9rLFTLuR&#10;C7qXoRYxhH2GCpoQ+kxKXzVk0S9cTxy5ixsshgiHWuoBxxhujUyTZCUtthwbGuzps6GqK29WwfG8&#10;7owsTVrw9ev23uXFTz5OSr3Op8MGRKApPMUP97eO89cp/D8TL5C7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j63BAAAA3AAAAA8AAAAAAAAAAAAAAAAAmAIAAGRycy9kb3du&#10;cmV2LnhtbFBLBQYAAAAABAAEAPUAAACGAwAAAAA=&#10;" stroked="f" strokeweight=".25pt">
                    <v:textbox inset="0,0,0,0">
                      <w:txbxContent>
                        <w:p w:rsidR="00343F39" w:rsidRDefault="00343F39" w:rsidP="006978EE">
                          <w:pPr>
                            <w:rPr>
                              <w:sz w:val="18"/>
                            </w:rPr>
                          </w:pPr>
                          <w:r>
                            <w:rPr>
                              <w:sz w:val="18"/>
                            </w:rPr>
                            <w:t>10mm, 13mm &amp; 17mm sockets; torque wrench</w:t>
                          </w:r>
                        </w:p>
                        <w:p w:rsidR="00343F39" w:rsidRDefault="00343F39" w:rsidP="006978EE">
                          <w:pPr>
                            <w:rPr>
                              <w:sz w:val="18"/>
                            </w:rPr>
                          </w:pPr>
                        </w:p>
                      </w:txbxContent>
                    </v:textbox>
                  </v:rect>
                  <v:shape id="Picture 111" o:spid="_x0000_s1119"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rD313CAAAA3AAAAA8AAABkcnMvZG93bnJldi54bWxET9tqwkAQfS/0H5Yp+KYbq9GSukopBESQ&#10;4u19mp0mqdnZsLvG+PduQejbHM51FqveNKIj52vLCsajBARxYXXNpYLjIR++gfABWWNjmRTcyMNq&#10;+fy0wEzbK++o24dSxBD2GSqoQmgzKX1RkUE/si1x5H6sMxgidKXUDq8x3DTyNUlm0mDNsaHClj4r&#10;Ks77i1HQnb9p8jVOU5dvpr9FKk/bQLlSg5f+4x1EoD78ix/utY7z5xP4eyZe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w99dwgAAANwAAAAPAAAAAAAAAAAAAAAAAJ8C&#10;AABkcnMvZG93bnJldi54bWxQSwUGAAAAAAQABAD3AAAAjgMAAAAA&#10;">
                    <v:imagedata r:id="rId22" o:title="tool"/>
                  </v:shape>
                </v:group>
                <w10:anchorlock/>
              </v:group>
            </w:pict>
          </mc:Fallback>
        </mc:AlternateContent>
      </w:r>
      <w:r w:rsidR="007771F6" w:rsidRPr="007771F6">
        <w:t xml:space="preserve">Reinstall the jack plate as described </w:t>
      </w:r>
      <w:r w:rsidR="009F2F1B">
        <w:t>in Step 2(d)</w:t>
      </w:r>
      <w:r w:rsidR="00C267F9">
        <w:t xml:space="preserve"> (Fig. 2-8)</w:t>
      </w:r>
      <w:r w:rsidR="007771F6">
        <w:t>.</w:t>
      </w:r>
    </w:p>
    <w:p w:rsidR="007771F6" w:rsidRDefault="007771F6" w:rsidP="007771F6">
      <w:pPr>
        <w:pStyle w:val="ProcLevel3"/>
      </w:pPr>
      <w:r>
        <w:t>Install two M6 SEMS bolts and f</w:t>
      </w:r>
      <w:r w:rsidRPr="007771F6">
        <w:t xml:space="preserve">lange </w:t>
      </w:r>
      <w:r>
        <w:t>n</w:t>
      </w:r>
      <w:r w:rsidRPr="007771F6">
        <w:t>uts through</w:t>
      </w:r>
      <w:r>
        <w:t xml:space="preserve"> the jack plate and sill flange</w:t>
      </w:r>
      <w:r w:rsidR="00C267F9">
        <w:t xml:space="preserve"> (Fig. 2-8)</w:t>
      </w:r>
      <w:r>
        <w:t>.</w:t>
      </w:r>
    </w:p>
    <w:p w:rsidR="007771F6" w:rsidRPr="007771F6" w:rsidRDefault="007771F6" w:rsidP="007771F6">
      <w:pPr>
        <w:pStyle w:val="ProcLevel3"/>
        <w:numPr>
          <w:ilvl w:val="0"/>
          <w:numId w:val="0"/>
        </w:numPr>
        <w:ind w:left="720"/>
        <w:rPr>
          <w:b/>
        </w:rPr>
      </w:pPr>
      <w:r>
        <w:rPr>
          <w:b/>
        </w:rPr>
        <w:t xml:space="preserve">Torque: </w:t>
      </w:r>
      <w:r w:rsidR="009F2F1B">
        <w:rPr>
          <w:b/>
        </w:rPr>
        <w:t>9 N-m (80</w:t>
      </w:r>
      <w:r>
        <w:rPr>
          <w:b/>
        </w:rPr>
        <w:t xml:space="preserve"> </w:t>
      </w:r>
      <w:r w:rsidR="009F2F1B">
        <w:rPr>
          <w:b/>
        </w:rPr>
        <w:t>in</w:t>
      </w:r>
      <w:r>
        <w:rPr>
          <w:b/>
        </w:rPr>
        <w:t>-lbs)</w:t>
      </w:r>
    </w:p>
    <w:p w:rsidR="007771F6" w:rsidRDefault="007771F6" w:rsidP="007771F6">
      <w:pPr>
        <w:pStyle w:val="ProcLevel3"/>
      </w:pPr>
      <w:r w:rsidRPr="007771F6">
        <w:t>Torque the M8 SEMS &amp; U-bolt nuts to spec</w:t>
      </w:r>
      <w:r>
        <w:t>.</w:t>
      </w:r>
    </w:p>
    <w:p w:rsidR="007771F6" w:rsidRDefault="009F2F1B" w:rsidP="007771F6">
      <w:pPr>
        <w:pStyle w:val="ProcLevel3"/>
        <w:numPr>
          <w:ilvl w:val="0"/>
          <w:numId w:val="0"/>
        </w:numPr>
        <w:ind w:left="720"/>
        <w:rPr>
          <w:b/>
        </w:rPr>
      </w:pPr>
      <w:r>
        <w:rPr>
          <w:b/>
        </w:rPr>
        <w:t>Torque: 24 N-m (18 ft-lbs</w:t>
      </w:r>
      <w:r w:rsidR="007771F6">
        <w:rPr>
          <w:b/>
        </w:rPr>
        <w:t>)</w:t>
      </w:r>
    </w:p>
    <w:p w:rsidR="00EE6645" w:rsidRDefault="00EE6645" w:rsidP="007771F6">
      <w:pPr>
        <w:pStyle w:val="ProcLevel3"/>
        <w:numPr>
          <w:ilvl w:val="0"/>
          <w:numId w:val="0"/>
        </w:numPr>
        <w:ind w:left="720"/>
      </w:pPr>
      <w:r>
        <w:rPr>
          <w:b/>
        </w:rPr>
        <w:t xml:space="preserve">WARNING: The </w:t>
      </w:r>
      <w:r w:rsidRPr="00EE6645">
        <w:rPr>
          <w:b/>
        </w:rPr>
        <w:t>U-bolt must be tightened evenly</w:t>
      </w:r>
      <w:r>
        <w:rPr>
          <w:b/>
        </w:rPr>
        <w:t>,</w:t>
      </w:r>
      <w:r w:rsidRPr="00EE6645">
        <w:rPr>
          <w:b/>
        </w:rPr>
        <w:t xml:space="preserve"> otherwise the vehicle</w:t>
      </w:r>
      <w:r>
        <w:rPr>
          <w:b/>
        </w:rPr>
        <w:t xml:space="preserve"> and/or part</w:t>
      </w:r>
      <w:r w:rsidRPr="00EE6645">
        <w:rPr>
          <w:b/>
        </w:rPr>
        <w:t xml:space="preserve"> may be damaged</w:t>
      </w:r>
      <w:r>
        <w:rPr>
          <w:b/>
        </w:rPr>
        <w:t>.</w:t>
      </w:r>
    </w:p>
    <w:p w:rsidR="007771F6" w:rsidRDefault="007771F6" w:rsidP="007771F6">
      <w:pPr>
        <w:pStyle w:val="ProcLevel3"/>
      </w:pPr>
      <w:r>
        <w:t xml:space="preserve">Torque </w:t>
      </w:r>
      <w:r w:rsidR="00C267F9">
        <w:t xml:space="preserve">the </w:t>
      </w:r>
      <w:r>
        <w:t>M10 w</w:t>
      </w:r>
      <w:r w:rsidRPr="007771F6">
        <w:t xml:space="preserve">eld </w:t>
      </w:r>
      <w:r>
        <w:t>s</w:t>
      </w:r>
      <w:r w:rsidRPr="007771F6">
        <w:t>tud</w:t>
      </w:r>
      <w:r>
        <w:t xml:space="preserve"> n</w:t>
      </w:r>
      <w:r w:rsidRPr="007771F6">
        <w:t>ut to spec</w:t>
      </w:r>
      <w:r>
        <w:t>.</w:t>
      </w:r>
    </w:p>
    <w:p w:rsidR="009F2F1B" w:rsidRDefault="009F2F1B" w:rsidP="009F2F1B">
      <w:pPr>
        <w:pStyle w:val="ProcLevel3"/>
        <w:numPr>
          <w:ilvl w:val="0"/>
          <w:numId w:val="0"/>
        </w:numPr>
        <w:ind w:left="720"/>
        <w:rPr>
          <w:b/>
        </w:rPr>
      </w:pPr>
      <w:r>
        <w:rPr>
          <w:b/>
        </w:rPr>
        <w:t>Torque: 44 N-m (33 ft-lbs)</w:t>
      </w:r>
    </w:p>
    <w:p w:rsidR="00EE6645" w:rsidRDefault="00EE6645" w:rsidP="009F2F1B">
      <w:pPr>
        <w:pStyle w:val="ProcLevel3"/>
        <w:numPr>
          <w:ilvl w:val="0"/>
          <w:numId w:val="0"/>
        </w:numPr>
        <w:ind w:left="720"/>
      </w:pPr>
    </w:p>
    <w:p w:rsidR="007771F6" w:rsidRDefault="00343F39" w:rsidP="007771F6">
      <w:pPr>
        <w:pStyle w:val="ProcLevel2"/>
      </w:pPr>
      <w:r>
        <w:t>Install the</w:t>
      </w:r>
      <w:r w:rsidR="007771F6">
        <w:t xml:space="preserve"> rear stud plate.</w:t>
      </w:r>
    </w:p>
    <w:p w:rsidR="00C267F9" w:rsidRDefault="006978EE" w:rsidP="00C267F9">
      <w:pPr>
        <w:pStyle w:val="ProcLevel3"/>
      </w:pPr>
      <w:r>
        <w:rPr>
          <w:noProof/>
        </w:rPr>
        <mc:AlternateContent>
          <mc:Choice Requires="wpg">
            <w:drawing>
              <wp:anchor distT="0" distB="0" distL="114300" distR="114300" simplePos="0" relativeHeight="251733504" behindDoc="0" locked="1" layoutInCell="1" allowOverlap="1" wp14:anchorId="11782CF2" wp14:editId="4A60FDCE">
                <wp:simplePos x="0" y="0"/>
                <wp:positionH relativeFrom="column">
                  <wp:posOffset>-3112477</wp:posOffset>
                </wp:positionH>
                <wp:positionV relativeFrom="paragraph">
                  <wp:posOffset>150788</wp:posOffset>
                </wp:positionV>
                <wp:extent cx="2971800" cy="1271016"/>
                <wp:effectExtent l="19050" t="19050" r="19050" b="24765"/>
                <wp:wrapNone/>
                <wp:docPr id="185" name="Group 185"/>
                <wp:cNvGraphicFramePr/>
                <a:graphic xmlns:a="http://schemas.openxmlformats.org/drawingml/2006/main">
                  <a:graphicData uri="http://schemas.microsoft.com/office/word/2010/wordprocessingGroup">
                    <wpg:wgp>
                      <wpg:cNvGrpSpPr/>
                      <wpg:grpSpPr>
                        <a:xfrm>
                          <a:off x="0" y="0"/>
                          <a:ext cx="2971800" cy="1271016"/>
                          <a:chOff x="0" y="0"/>
                          <a:chExt cx="2971800" cy="1266767"/>
                        </a:xfrm>
                      </wpg:grpSpPr>
                      <wpg:grpSp>
                        <wpg:cNvPr id="178" name="Group 178"/>
                        <wpg:cNvGrpSpPr/>
                        <wpg:grpSpPr>
                          <a:xfrm>
                            <a:off x="0" y="0"/>
                            <a:ext cx="2971800" cy="1266767"/>
                            <a:chOff x="2595" y="109895"/>
                            <a:chExt cx="2976005" cy="1269157"/>
                          </a:xfrm>
                        </wpg:grpSpPr>
                        <pic:pic xmlns:pic="http://schemas.openxmlformats.org/drawingml/2006/picture">
                          <pic:nvPicPr>
                            <pic:cNvPr id="179" name="Picture 179"/>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2595" y="109895"/>
                              <a:ext cx="2976005" cy="1269157"/>
                            </a:xfrm>
                            <a:prstGeom prst="rect">
                              <a:avLst/>
                            </a:prstGeom>
                            <a:ln>
                              <a:solidFill>
                                <a:schemeClr val="tx1"/>
                              </a:solidFill>
                            </a:ln>
                          </pic:spPr>
                        </pic:pic>
                        <wps:wsp>
                          <wps:cNvPr id="180" name="Text Box 99"/>
                          <wps:cNvSpPr txBox="1">
                            <a:spLocks noChangeArrowheads="1"/>
                          </wps:cNvSpPr>
                          <wps:spPr bwMode="auto">
                            <a:xfrm>
                              <a:off x="2416416" y="117691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6978EE">
                                <w:pPr>
                                  <w:pStyle w:val="Fig"/>
                                  <w:jc w:val="center"/>
                                </w:pPr>
                                <w:r>
                                  <w:t>Fig. 2-9</w:t>
                                </w:r>
                              </w:p>
                            </w:txbxContent>
                          </wps:txbx>
                          <wps:bodyPr rot="0" vert="horz" wrap="square" lIns="0" tIns="0" rIns="0" bIns="0" anchor="t" anchorCtr="0" upright="1">
                            <a:noAutofit/>
                          </wps:bodyPr>
                        </wps:wsp>
                      </wpg:grpSp>
                      <wps:wsp>
                        <wps:cNvPr id="184" name="Oval 184"/>
                        <wps:cNvSpPr/>
                        <wps:spPr>
                          <a:xfrm>
                            <a:off x="1078523" y="152400"/>
                            <a:ext cx="445477" cy="446388"/>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782CF2" id="Group 185" o:spid="_x0000_s1120" style="position:absolute;left:0;text-align:left;margin-left:-245.1pt;margin-top:11.85pt;width:234pt;height:100.1pt;z-index:251733504;mso-height-relative:margin" coordsize="29718,1266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tAAxBZG9iZV9DTQAB/+4A&#10;DkFkb2JlAGSAAAAAAf/bAIQADAgICAkIDAkJDBELCgsRFQ8MDA8VGBMTFRMTGBEMDAwMDAwRDAwM&#10;DAwMDAwMDAwMDAwMDAwMDAwMDAwMDAwMDAENCwsNDg0QDg4QFA4ODhQUDg4ODhQRDAwMDAwREQwM&#10;DAwMDBEMDAwMDAwMDAwMDAwMDAwMDAwMDAwMDAwMDAwM/8AAEQgAR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tAAxB&#10;ZG9iZV9DTQAB/+4ADkFkb2JlAGSAAAAAAf/bAIQADAgICAkIDAkJDBELCgsRFQ8MDA8VGBMTFRMT&#10;GBEMDAwMDAwRDAwMDAwMDAwMDAwMDAwMDAwMDAwMDAwMDAwMDAENCwsNDg0QDg4QFA4ODhQUDg4O&#10;DhQRDAwMDAwREQwMDAwMDBEMDAwMDAwMDAwMDAwMDAwMDAwMDAwMDAwMDAwM/8AAEQgARA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">
                <v:group id="Group 178" o:spid="_x0000_s1121" style="position:absolute;width:29718;height:12667" coordorigin="25,1098" coordsize="29760,12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Picture 179" o:spid="_x0000_s1122" type="#_x0000_t75" style="position:absolute;left:25;top:1098;width:29761;height:126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bIrBAAAA3AAAAA8AAABkcnMvZG93bnJldi54bWxET0uLwjAQvgv+hzDCXmRN3YOPrlFUWFYP&#10;Crp6H5rZtNhMShO1+uuNIHibj+85k1ljS3Gh2heOFfR7CQjizOmCjYLD38/nCIQPyBpLx6TgRh5m&#10;03Zrgql2V97RZR+MiCHsU1SQh1ClUvosJ4u+5yriyP272mKIsDZS13iN4baUX0kykBYLjg05VrTM&#10;KTvtz1aBCW7D1aJ711l/ux779fy3OBqlPjrN/BtEoCa8xS/3Ssf5wzE8n4kXyO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6bIrBAAAA3AAAAA8AAAAAAAAAAAAAAAAAnwIA&#10;AGRycy9kb3ducmV2LnhtbFBLBQYAAAAABAAEAPcAAACNAwAAAAA=&#10;" stroked="t" strokecolor="black [3213]">
                    <v:imagedata r:id="rId50" o:title=""/>
                    <v:path arrowok="t"/>
                  </v:shape>
                  <v:shape id="Text Box 99" o:spid="_x0000_s1123" type="#_x0000_t202" style="position:absolute;left:24164;top:11769;width:54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S1Uc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H4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S1UcYAAADcAAAADwAAAAAAAAAAAAAAAACYAgAAZHJz&#10;L2Rvd25yZXYueG1sUEsFBgAAAAAEAAQA9QAAAIsDAAAAAA==&#10;" stroked="f">
                    <v:textbox inset="0,0,0,0">
                      <w:txbxContent>
                        <w:p w:rsidR="00343F39" w:rsidRDefault="00343F39" w:rsidP="006978EE">
                          <w:pPr>
                            <w:pStyle w:val="Fig"/>
                            <w:jc w:val="center"/>
                          </w:pPr>
                          <w:r>
                            <w:t>Fig. 2-9</w:t>
                          </w:r>
                        </w:p>
                      </w:txbxContent>
                    </v:textbox>
                  </v:shape>
                </v:group>
                <v:oval id="Oval 184" o:spid="_x0000_s1124" style="position:absolute;left:10785;top:1524;width:4455;height:44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c5cMA&#10;AADcAAAADwAAAGRycy9kb3ducmV2LnhtbERPO2vDMBDeC/0P4gJdQiw3mGLcKCEtBDLEQ+MMGQ/r&#10;/KDWyUiK4/77qFDodh/f8za72QxiIud7ywpekxQEcW11z62CS3VY5SB8QNY4WCYFP+Rht31+2mCh&#10;7Z2/aDqHVsQQ9gUq6EIYCyl93ZFBn9iROHKNdQZDhK6V2uE9hptBrtP0TRrsOTZ0ONJnR/X3+WYU&#10;fKz9cjqVR66bqrpes57K3C2VelnM+3cQgebwL/5zH3Wcn2fw+0y8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yc5cMAAADcAAAADwAAAAAAAAAAAAAAAACYAgAAZHJzL2Rv&#10;d25yZXYueG1sUEsFBgAAAAAEAAQA9QAAAIgDAAAAAA==&#10;" filled="f" strokecolor="black [3213]" strokeweight="3pt"/>
                <w10:anchorlock/>
              </v:group>
            </w:pict>
          </mc:Fallback>
        </mc:AlternateContent>
      </w:r>
      <w:r w:rsidR="00C267F9" w:rsidRPr="00C267F9">
        <w:t xml:space="preserve">Remove </w:t>
      </w:r>
      <w:r w:rsidR="00C267F9">
        <w:t xml:space="preserve">the </w:t>
      </w:r>
      <w:r w:rsidR="00C267F9" w:rsidRPr="00C267F9">
        <w:t xml:space="preserve">plug from the </w:t>
      </w:r>
      <w:r w:rsidR="00C267F9">
        <w:t>rear tie</w:t>
      </w:r>
      <w:r>
        <w:t xml:space="preserve"> down point</w:t>
      </w:r>
      <w:r w:rsidR="00C267F9">
        <w:t xml:space="preserve"> </w:t>
      </w:r>
      <w:r w:rsidR="00C267F9" w:rsidRPr="00C267F9">
        <w:t>(if applicable</w:t>
      </w:r>
      <w:r w:rsidR="00C267F9">
        <w:t>, Fig. 2-9).</w:t>
      </w:r>
    </w:p>
    <w:p w:rsidR="00DA4FE8" w:rsidRDefault="00DA4FE8" w:rsidP="00DA4FE8">
      <w:pPr>
        <w:pStyle w:val="ProcLevel3"/>
        <w:numPr>
          <w:ilvl w:val="0"/>
          <w:numId w:val="0"/>
        </w:numPr>
        <w:ind w:left="720"/>
      </w:pPr>
    </w:p>
    <w:p w:rsidR="00DA4FE8" w:rsidRDefault="00DA4FE8" w:rsidP="00DA4FE8">
      <w:pPr>
        <w:pStyle w:val="ProcLevel3"/>
        <w:numPr>
          <w:ilvl w:val="0"/>
          <w:numId w:val="0"/>
        </w:numPr>
        <w:ind w:left="720"/>
      </w:pPr>
    </w:p>
    <w:p w:rsidR="00DA4FE8" w:rsidRDefault="00DA4FE8" w:rsidP="00DA4FE8">
      <w:pPr>
        <w:pStyle w:val="ProcLevel3"/>
        <w:numPr>
          <w:ilvl w:val="0"/>
          <w:numId w:val="0"/>
        </w:numPr>
        <w:ind w:left="720"/>
      </w:pPr>
    </w:p>
    <w:p w:rsidR="00DA4FE8" w:rsidRDefault="00DA4FE8" w:rsidP="00DA4FE8">
      <w:pPr>
        <w:pStyle w:val="ProcLevel3"/>
        <w:numPr>
          <w:ilvl w:val="0"/>
          <w:numId w:val="0"/>
        </w:numPr>
        <w:ind w:left="720"/>
      </w:pPr>
    </w:p>
    <w:p w:rsidR="00C267F9" w:rsidRDefault="00DA4FE8" w:rsidP="00C267F9">
      <w:pPr>
        <w:pStyle w:val="ProcLevel3"/>
      </w:pPr>
      <w:r>
        <w:rPr>
          <w:noProof/>
        </w:rPr>
        <mc:AlternateContent>
          <mc:Choice Requires="wpg">
            <w:drawing>
              <wp:anchor distT="0" distB="0" distL="114300" distR="114300" simplePos="0" relativeHeight="251735552" behindDoc="0" locked="1" layoutInCell="1" allowOverlap="1" wp14:anchorId="658EED2C" wp14:editId="372DA9B2">
                <wp:simplePos x="0" y="0"/>
                <wp:positionH relativeFrom="column">
                  <wp:posOffset>-3112477</wp:posOffset>
                </wp:positionH>
                <wp:positionV relativeFrom="paragraph">
                  <wp:posOffset>3419</wp:posOffset>
                </wp:positionV>
                <wp:extent cx="2971800" cy="1252728"/>
                <wp:effectExtent l="19050" t="19050" r="19050" b="24130"/>
                <wp:wrapNone/>
                <wp:docPr id="187" name="Group 187"/>
                <wp:cNvGraphicFramePr/>
                <a:graphic xmlns:a="http://schemas.openxmlformats.org/drawingml/2006/main">
                  <a:graphicData uri="http://schemas.microsoft.com/office/word/2010/wordprocessingGroup">
                    <wpg:wgp>
                      <wpg:cNvGrpSpPr/>
                      <wpg:grpSpPr>
                        <a:xfrm>
                          <a:off x="0" y="0"/>
                          <a:ext cx="2971800" cy="1252728"/>
                          <a:chOff x="2595" y="117239"/>
                          <a:chExt cx="2976005" cy="1254467"/>
                        </a:xfrm>
                      </wpg:grpSpPr>
                      <pic:pic xmlns:pic="http://schemas.openxmlformats.org/drawingml/2006/picture">
                        <pic:nvPicPr>
                          <pic:cNvPr id="188" name="Picture 188"/>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2595" y="117239"/>
                            <a:ext cx="2976005" cy="1254467"/>
                          </a:xfrm>
                          <a:prstGeom prst="rect">
                            <a:avLst/>
                          </a:prstGeom>
                          <a:ln>
                            <a:solidFill>
                              <a:schemeClr val="tx1"/>
                            </a:solidFill>
                          </a:ln>
                        </pic:spPr>
                      </pic:pic>
                      <wps:wsp>
                        <wps:cNvPr id="189" name="Text Box 99"/>
                        <wps:cNvSpPr txBox="1">
                          <a:spLocks noChangeArrowheads="1"/>
                        </wps:cNvSpPr>
                        <wps:spPr bwMode="auto">
                          <a:xfrm>
                            <a:off x="14424" y="117691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DA4FE8">
                              <w:pPr>
                                <w:pStyle w:val="Fig"/>
                                <w:jc w:val="center"/>
                              </w:pPr>
                              <w:r>
                                <w:t>Fig. 2-10</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58EED2C" id="Group 187" o:spid="_x0000_s1125" style="position:absolute;left:0;text-align:left;margin-left:-245.1pt;margin-top:.25pt;width:234pt;height:98.65pt;z-index:251735552;mso-width-relative:margin;mso-height-relative:margin" coordorigin="25,1172" coordsize="29760,12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">
                <v:shape id="Picture 188" o:spid="_x0000_s1126" type="#_x0000_t75" style="position:absolute;left:25;top:1172;width:29761;height:125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IxezEAAAA3AAAAA8AAABkcnMvZG93bnJldi54bWxEj09rwkAQxe8Fv8MyQm91Y20lRFeRotBL&#10;C/4Br2N2TILZ2bi7avrtO4dCbzO8N+/9Zr7sXavuFGLj2cB4lIEiLr1tuDJw2G9eclAxIVtsPZOB&#10;H4qwXAye5lhY/+At3XepUhLCsUADdUpdoXUsa3IYR74jFu3sg8Mka6i0DfiQcNfq1yybaocNS0ON&#10;HX3UVF52N2dAu/H76fT1ve2uOdGkPa7xLWTGPA/71QxUoj79m/+uP63g50Irz8gEevE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jIxezEAAAA3AAAAA8AAAAAAAAAAAAAAAAA&#10;nwIAAGRycy9kb3ducmV2LnhtbFBLBQYAAAAABAAEAPcAAACQAwAAAAA=&#10;" stroked="t" strokecolor="black [3213]">
                  <v:imagedata r:id="rId52" o:title=""/>
                  <v:path arrowok="t"/>
                </v:shape>
                <v:shape id="Text Box 99" o:spid="_x0000_s1127" type="#_x0000_t202" style="position:absolute;left:144;top:11769;width:54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4czMIA&#10;AADcAAAADwAAAGRycy9kb3ducmV2LnhtbERPS4vCMBC+C/sfwix4kTVdD6Jdo7g+wIMe6ornoZlt&#10;i82kJNHWf28Ewdt8fM+ZLTpTixs5X1lW8D1MQBDnVldcKDj9bb8mIHxA1lhbJgV38rCYf/RmmGrb&#10;cka3YyhEDGGfooIyhCaV0uclGfRD2xBH7t86gyFCV0jtsI3hppajJBlLgxXHhhIbWpWUX45Xo2C8&#10;dtc249Vgfdrs8dAUo/Pv/axU/7Nb/oAI1IW3+OXe6Th/MoXnM/EC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hzMwgAAANwAAAAPAAAAAAAAAAAAAAAAAJgCAABkcnMvZG93&#10;bnJldi54bWxQSwUGAAAAAAQABAD1AAAAhwMAAAAA&#10;" stroked="f">
                  <v:textbox inset="0,0,0,0">
                    <w:txbxContent>
                      <w:p w:rsidR="00343F39" w:rsidRDefault="00343F39" w:rsidP="00DA4FE8">
                        <w:pPr>
                          <w:pStyle w:val="Fig"/>
                          <w:jc w:val="center"/>
                        </w:pPr>
                        <w:r>
                          <w:t>Fig. 2-10</w:t>
                        </w:r>
                      </w:p>
                    </w:txbxContent>
                  </v:textbox>
                </v:shape>
                <w10:anchorlock/>
              </v:group>
            </w:pict>
          </mc:Fallback>
        </mc:AlternateContent>
      </w:r>
      <w:r w:rsidR="00C267F9" w:rsidRPr="00C267F9">
        <w:t xml:space="preserve">Insert </w:t>
      </w:r>
      <w:r w:rsidR="00C267F9">
        <w:t xml:space="preserve">an </w:t>
      </w:r>
      <w:r w:rsidR="00C267F9" w:rsidRPr="00C267F9">
        <w:t xml:space="preserve">M10 stud plate up through </w:t>
      </w:r>
      <w:r w:rsidR="00C267F9">
        <w:t xml:space="preserve">the </w:t>
      </w:r>
      <w:r w:rsidR="00C267F9" w:rsidRPr="00C267F9">
        <w:t>hole</w:t>
      </w:r>
      <w:r w:rsidR="00C267F9">
        <w:t xml:space="preserve"> (Fig. 2-10).</w:t>
      </w:r>
    </w:p>
    <w:p w:rsidR="00EE6645" w:rsidRDefault="00EE6645">
      <w:r>
        <w:br w:type="page"/>
      </w:r>
    </w:p>
    <w:p w:rsidR="00EE6645" w:rsidRDefault="00EE6645" w:rsidP="00EE6645">
      <w:pPr>
        <w:pStyle w:val="ProcLevel3"/>
        <w:numPr>
          <w:ilvl w:val="0"/>
          <w:numId w:val="0"/>
        </w:numPr>
        <w:ind w:left="720"/>
      </w:pPr>
    </w:p>
    <w:p w:rsidR="00C267F9" w:rsidRDefault="00DA4FE8" w:rsidP="00EE6645">
      <w:pPr>
        <w:pStyle w:val="ProcLevel3"/>
      </w:pPr>
      <w:r>
        <w:rPr>
          <w:noProof/>
        </w:rPr>
        <mc:AlternateContent>
          <mc:Choice Requires="wpg">
            <w:drawing>
              <wp:anchor distT="0" distB="0" distL="114300" distR="114300" simplePos="0" relativeHeight="251740672" behindDoc="0" locked="1" layoutInCell="1" allowOverlap="1" wp14:anchorId="67E8FC22" wp14:editId="701D9F88">
                <wp:simplePos x="0" y="0"/>
                <wp:positionH relativeFrom="column">
                  <wp:posOffset>-3112477</wp:posOffset>
                </wp:positionH>
                <wp:positionV relativeFrom="paragraph">
                  <wp:posOffset>33460</wp:posOffset>
                </wp:positionV>
                <wp:extent cx="2971800" cy="1252728"/>
                <wp:effectExtent l="57150" t="19050" r="19050" b="24130"/>
                <wp:wrapNone/>
                <wp:docPr id="196" name="Group 196"/>
                <wp:cNvGraphicFramePr/>
                <a:graphic xmlns:a="http://schemas.openxmlformats.org/drawingml/2006/main">
                  <a:graphicData uri="http://schemas.microsoft.com/office/word/2010/wordprocessingGroup">
                    <wpg:wgp>
                      <wpg:cNvGrpSpPr/>
                      <wpg:grpSpPr>
                        <a:xfrm>
                          <a:off x="0" y="0"/>
                          <a:ext cx="2971800" cy="1252728"/>
                          <a:chOff x="0" y="0"/>
                          <a:chExt cx="2971800" cy="1254760"/>
                        </a:xfrm>
                      </wpg:grpSpPr>
                      <wpg:grpSp>
                        <wpg:cNvPr id="191" name="Group 191"/>
                        <wpg:cNvGrpSpPr/>
                        <wpg:grpSpPr>
                          <a:xfrm>
                            <a:off x="0" y="0"/>
                            <a:ext cx="2971800" cy="1254760"/>
                            <a:chOff x="5607" y="117239"/>
                            <a:chExt cx="2976005" cy="1257012"/>
                          </a:xfrm>
                        </wpg:grpSpPr>
                        <pic:pic xmlns:pic="http://schemas.openxmlformats.org/drawingml/2006/picture">
                          <pic:nvPicPr>
                            <pic:cNvPr id="192" name="Picture 19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5607" y="117239"/>
                              <a:ext cx="2976005" cy="1257012"/>
                            </a:xfrm>
                            <a:prstGeom prst="rect">
                              <a:avLst/>
                            </a:prstGeom>
                            <a:ln>
                              <a:solidFill>
                                <a:schemeClr val="tx1"/>
                              </a:solidFill>
                            </a:ln>
                          </pic:spPr>
                        </pic:pic>
                        <wps:wsp>
                          <wps:cNvPr id="193" name="Text Box 99"/>
                          <wps:cNvSpPr txBox="1">
                            <a:spLocks noChangeArrowheads="1"/>
                          </wps:cNvSpPr>
                          <wps:spPr bwMode="auto">
                            <a:xfrm>
                              <a:off x="14424" y="117691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DA4FE8">
                                <w:pPr>
                                  <w:pStyle w:val="Fig"/>
                                  <w:jc w:val="center"/>
                                </w:pPr>
                                <w:r>
                                  <w:t>Fig. 2-11</w:t>
                                </w:r>
                              </w:p>
                            </w:txbxContent>
                          </wps:txbx>
                          <wps:bodyPr rot="0" vert="horz" wrap="square" lIns="0" tIns="0" rIns="0" bIns="0" anchor="t" anchorCtr="0" upright="1">
                            <a:noAutofit/>
                          </wps:bodyPr>
                        </wps:wsp>
                      </wpg:grpSp>
                      <wps:wsp>
                        <wps:cNvPr id="194" name="Straight Arrow Connector 194"/>
                        <wps:cNvCnPr/>
                        <wps:spPr>
                          <a:xfrm flipH="1">
                            <a:off x="70339" y="105507"/>
                            <a:ext cx="51816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5" name="Text Box 98"/>
                        <wps:cNvSpPr txBox="1">
                          <a:spLocks noChangeArrowheads="1"/>
                        </wps:cNvSpPr>
                        <wps:spPr bwMode="auto">
                          <a:xfrm>
                            <a:off x="586154" y="23446"/>
                            <a:ext cx="541020" cy="159385"/>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DA4FE8">
                              <w:pPr>
                                <w:jc w:val="center"/>
                                <w:rPr>
                                  <w:sz w:val="18"/>
                                </w:rPr>
                              </w:pPr>
                              <w:r>
                                <w:rPr>
                                  <w:sz w:val="18"/>
                                </w:rPr>
                                <w:t>Front</w:t>
                              </w:r>
                            </w:p>
                          </w:txbxContent>
                        </wps:txbx>
                        <wps:bodyPr rot="0" vert="horz" wrap="square" lIns="0" tIns="0" rIns="0" bIns="0" anchor="ctr" anchorCtr="0" upright="1">
                          <a:noAutofit/>
                        </wps:bodyPr>
                      </wps:wsp>
                    </wpg:wgp>
                  </a:graphicData>
                </a:graphic>
                <wp14:sizeRelV relativeFrom="margin">
                  <wp14:pctHeight>0</wp14:pctHeight>
                </wp14:sizeRelV>
              </wp:anchor>
            </w:drawing>
          </mc:Choice>
          <mc:Fallback>
            <w:pict>
              <v:group w14:anchorId="67E8FC22" id="Group 196" o:spid="_x0000_s1128" style="position:absolute;left:0;text-align:left;margin-left:-245.1pt;margin-top:2.65pt;width:234pt;height:98.65pt;z-index:251740672;mso-height-relative:margin" coordsize="29718,125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RA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NEAAAAAUmdodGxvbmcAAAHv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ThCSU0EDAAAAAAdDgAAAAEAAACgAAAARAAAAeAAAH+AAAAc&#10;8gAY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R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">
                <v:group id="Group 191" o:spid="_x0000_s1129" style="position:absolute;width:29718;height:12547" coordorigin="56,1172" coordsize="29760,125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Picture 192" o:spid="_x0000_s1130" type="#_x0000_t75" style="position:absolute;left:56;top:1172;width:29760;height:125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eJdvEAAAA3AAAAA8AAABkcnMvZG93bnJldi54bWxET99rwjAQfh/4P4QTfNN0DjatjSKCzA0m&#10;TOdwb0dzbYrNpTSZ1v/eDIS93cf387JFZ2txptZXjhU8jhIQxLnTFZcKvvbr4QSED8gaa8ek4Eoe&#10;FvPeQ4apdhf+pPMulCKGsE9RgQmhSaX0uSGLfuQa4sgVrrUYImxLqVu8xHBby3GSPEuLFccGgw2t&#10;DOWn3a9V8HT0h5cPfpse3k3x/bN229eV2So16HfLGYhAXfgX390bHedPx/D3TLxAz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DeJdvEAAAA3AAAAA8AAAAAAAAAAAAAAAAA&#10;nwIAAGRycy9kb3ducmV2LnhtbFBLBQYAAAAABAAEAPcAAACQAwAAAAA=&#10;" stroked="t" strokecolor="black [3213]">
                    <v:imagedata r:id="rId54" o:title=""/>
                    <v:path arrowok="t"/>
                  </v:shape>
                  <v:shape id="Text Box 99" o:spid="_x0000_s1131" type="#_x0000_t202" style="position:absolute;left:144;top:11769;width:54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9+8MA&#10;AADcAAAADwAAAGRycy9kb3ducmV2LnhtbERPS2vCQBC+F/wPywi9FN00BanRVaxpoYd60IrnITsm&#10;wexs2F3z+PfdQqG3+fies94OphEdOV9bVvA8T0AQF1bXXCo4f3/MXkH4gKyxsUwKRvKw3Uwe1php&#10;2/ORulMoRQxhn6GCKoQ2k9IXFRn0c9sSR+5qncEQoSuldtjHcNPINEkW0mDNsaHClvYVFbfT3ShY&#10;5O7eH3n/lJ/fv/DQlunlbbwo9TgddisQgYbwL/5zf+o4f/kCv8/EC+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9+8MAAADcAAAADwAAAAAAAAAAAAAAAACYAgAAZHJzL2Rv&#10;d25yZXYueG1sUEsFBgAAAAAEAAQA9QAAAIgDAAAAAA==&#10;" stroked="f">
                    <v:textbox inset="0,0,0,0">
                      <w:txbxContent>
                        <w:p w:rsidR="00343F39" w:rsidRDefault="00343F39" w:rsidP="00DA4FE8">
                          <w:pPr>
                            <w:pStyle w:val="Fig"/>
                            <w:jc w:val="center"/>
                          </w:pPr>
                          <w:r>
                            <w:t>Fig. 2-11</w:t>
                          </w:r>
                        </w:p>
                      </w:txbxContent>
                    </v:textbox>
                  </v:shape>
                </v:group>
                <v:shape id="Straight Arrow Connector 194" o:spid="_x0000_s1132" type="#_x0000_t32" style="position:absolute;left:703;top:1055;width:518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TC8sAAAADcAAAADwAAAGRycy9kb3ducmV2LnhtbERPzWrCQBC+F3yHZQq9iG6UUjR1FVGE&#10;ngSjDzBmxyRtdjZkR03evisI3ubj+53FqnO1ulEbKs8GJuMEFHHubcWFgdNxN5qBCoJssfZMBnoK&#10;sFoO3haYWn/nA90yKVQM4ZCigVKkSbUOeUkOw9g3xJG7+NahRNgW2rZ4j+Gu1tMk+dIOK44NJTa0&#10;KSn/y67OwHV7Zhn2v7LnnrNNvx5Svt0b8/Herb9BCXXyEj/dPzbOn3/C45l4gV7+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yUwvLAAAAA3AAAAA8AAAAAAAAAAAAAAAAA&#10;oQIAAGRycy9kb3ducmV2LnhtbFBLBQYAAAAABAAEAPkAAACOAwAAAAA=&#10;" strokecolor="black [3213]" strokeweight="3pt">
                  <v:stroke endarrow="block"/>
                </v:shape>
                <v:shape id="Text Box 98" o:spid="_x0000_s1133" type="#_x0000_t202" style="position:absolute;left:5861;top:234;width:5410;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nyp8IA&#10;AADcAAAADwAAAGRycy9kb3ducmV2LnhtbERPyW7CMBC9I/UfrKnEDZyWRRAwqEJF0CO0F25DPMSB&#10;eBzFhoS/x5WQuM3TW2e+bG0pblT7wrGCj34CgjhzuuBcwd/vujcB4QOyxtIxKbiTh+XirTPHVLuG&#10;d3Tbh1zEEPYpKjAhVKmUPjNk0fddRRy5k6sthgjrXOoamxhuS/mZJGNpseDYYLCilaHssr9aBbk5&#10;b1brcjDcHH6q48Ek3+Ntc1Gq+95+zUAEasNL/HRvdZw/HcH/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fKnwgAAANwAAAAPAAAAAAAAAAAAAAAAAJgCAABkcnMvZG93&#10;bnJldi54bWxQSwUGAAAAAAQABAD1AAAAhwMAAAAA&#10;" stroked="f" strokeweight="2.25pt">
                  <v:stroke startarrowwidth="narrow" startarrowlength="short" endarrowwidth="narrow" endarrowlength="short"/>
                  <v:textbox inset="0,0,0,0">
                    <w:txbxContent>
                      <w:p w:rsidR="00343F39" w:rsidRDefault="00343F39" w:rsidP="00DA4FE8">
                        <w:pPr>
                          <w:jc w:val="center"/>
                          <w:rPr>
                            <w:sz w:val="18"/>
                          </w:rPr>
                        </w:pPr>
                        <w:r>
                          <w:rPr>
                            <w:sz w:val="18"/>
                          </w:rPr>
                          <w:t>Front</w:t>
                        </w:r>
                      </w:p>
                    </w:txbxContent>
                  </v:textbox>
                </v:shape>
                <w10:anchorlock/>
              </v:group>
            </w:pict>
          </mc:Fallback>
        </mc:AlternateContent>
      </w:r>
      <w:r w:rsidR="00C267F9" w:rsidRPr="00C267F9">
        <w:t xml:space="preserve">Insert </w:t>
      </w:r>
      <w:r w:rsidR="00C267F9">
        <w:t>the</w:t>
      </w:r>
      <w:r w:rsidR="00C267F9" w:rsidRPr="00C267F9">
        <w:t xml:space="preserve"> long side of </w:t>
      </w:r>
      <w:r w:rsidR="00C267F9">
        <w:t xml:space="preserve">the </w:t>
      </w:r>
      <w:r w:rsidR="00C267F9" w:rsidRPr="00C267F9">
        <w:t xml:space="preserve">plate first and rotate </w:t>
      </w:r>
      <w:r w:rsidR="00C267F9">
        <w:t xml:space="preserve">it </w:t>
      </w:r>
      <w:r w:rsidR="00C267F9" w:rsidRPr="00C267F9">
        <w:t>towards the rear of the vehicle, then slide</w:t>
      </w:r>
      <w:r w:rsidR="009F2F1B">
        <w:t xml:space="preserve"> it</w:t>
      </w:r>
      <w:r w:rsidR="00C267F9" w:rsidRPr="00C267F9">
        <w:t xml:space="preserve"> forward when the plate is fully inside the side rail</w:t>
      </w:r>
      <w:r w:rsidR="00C267F9">
        <w:t xml:space="preserve"> (Fig. 2-11).</w:t>
      </w:r>
    </w:p>
    <w:p w:rsidR="00DA4FE8" w:rsidRDefault="00DA4FE8" w:rsidP="00EE6645">
      <w:pPr>
        <w:pStyle w:val="ProcLevel2"/>
        <w:numPr>
          <w:ilvl w:val="0"/>
          <w:numId w:val="0"/>
        </w:numPr>
        <w:ind w:left="360"/>
      </w:pPr>
    </w:p>
    <w:p w:rsidR="00C267F9" w:rsidRDefault="00DE3433" w:rsidP="00EE6645">
      <w:pPr>
        <w:pStyle w:val="ProcLevel2"/>
      </w:pPr>
      <w:r>
        <w:t>Pre-i</w:t>
      </w:r>
      <w:r w:rsidR="00DA4FE8" w:rsidRPr="00DA4FE8">
        <w:t xml:space="preserve">nstall </w:t>
      </w:r>
      <w:r w:rsidR="00343F39">
        <w:t>the</w:t>
      </w:r>
      <w:r w:rsidR="00DA4FE8" w:rsidRPr="00DA4FE8">
        <w:t xml:space="preserve"> </w:t>
      </w:r>
      <w:r w:rsidR="00DA4FE8">
        <w:t>rear mount.</w:t>
      </w:r>
    </w:p>
    <w:p w:rsidR="00DA4FE8" w:rsidRDefault="00EE5CF6" w:rsidP="00EE6645">
      <w:pPr>
        <w:pStyle w:val="ProcLevel3"/>
      </w:pPr>
      <w:r>
        <w:rPr>
          <w:noProof/>
        </w:rPr>
        <mc:AlternateContent>
          <mc:Choice Requires="wpg">
            <w:drawing>
              <wp:anchor distT="0" distB="0" distL="114300" distR="114300" simplePos="0" relativeHeight="251742720" behindDoc="0" locked="1" layoutInCell="1" allowOverlap="1" wp14:anchorId="3B7E15EC" wp14:editId="6F1BDFC4">
                <wp:simplePos x="0" y="0"/>
                <wp:positionH relativeFrom="column">
                  <wp:posOffset>-3124835</wp:posOffset>
                </wp:positionH>
                <wp:positionV relativeFrom="paragraph">
                  <wp:posOffset>3810</wp:posOffset>
                </wp:positionV>
                <wp:extent cx="2971165" cy="1595755"/>
                <wp:effectExtent l="19050" t="19050" r="19685" b="23495"/>
                <wp:wrapNone/>
                <wp:docPr id="197" name="Group 197"/>
                <wp:cNvGraphicFramePr/>
                <a:graphic xmlns:a="http://schemas.openxmlformats.org/drawingml/2006/main">
                  <a:graphicData uri="http://schemas.microsoft.com/office/word/2010/wordprocessingGroup">
                    <wpg:wgp>
                      <wpg:cNvGrpSpPr/>
                      <wpg:grpSpPr>
                        <a:xfrm>
                          <a:off x="0" y="0"/>
                          <a:ext cx="2971165" cy="1595755"/>
                          <a:chOff x="26163" y="-237869"/>
                          <a:chExt cx="2976005" cy="1599563"/>
                        </a:xfrm>
                      </wpg:grpSpPr>
                      <pic:pic xmlns:pic="http://schemas.openxmlformats.org/drawingml/2006/picture">
                        <pic:nvPicPr>
                          <pic:cNvPr id="198" name="Picture 198"/>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6163" y="-237869"/>
                            <a:ext cx="2976005" cy="1599563"/>
                          </a:xfrm>
                          <a:prstGeom prst="rect">
                            <a:avLst/>
                          </a:prstGeom>
                          <a:ln>
                            <a:solidFill>
                              <a:schemeClr val="tx1"/>
                            </a:solidFill>
                          </a:ln>
                        </pic:spPr>
                      </pic:pic>
                      <wps:wsp>
                        <wps:cNvPr id="199" name="Text Box 99"/>
                        <wps:cNvSpPr txBox="1">
                          <a:spLocks noChangeArrowheads="1"/>
                        </wps:cNvSpPr>
                        <wps:spPr bwMode="auto">
                          <a:xfrm>
                            <a:off x="37905" y="116516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EE5CF6">
                              <w:pPr>
                                <w:pStyle w:val="Fig"/>
                                <w:jc w:val="center"/>
                              </w:pPr>
                              <w:r>
                                <w:t>Fig. 2-12</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7E15EC" id="Group 197" o:spid="_x0000_s1134" style="position:absolute;left:0;text-align:left;margin-left:-246.05pt;margin-top:.3pt;width:233.95pt;height:125.65pt;z-index:251742720;mso-width-relative:margin;mso-height-relative:margin" coordorigin="261,-2378" coordsize="29760,159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Vg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DD&#10;AAAAAFJnaHRsb25nAAABaw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HOIAAAABAAAAoAAAAFYAAAHgAAChQAAAHMYAGAAB/9j/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QAMQWRvYmVfQ00AAf/uAA5BZG9iZQBkgAAAAAH/2wCEAAwI&#10;CAgJCAwJCQwRCwoLERUPDAwPFRgTExUTExgRDAwMDAwMEQwMDAwMDAwMDAwMDAwMDAwMDAwMDAwM&#10;DAwMDAwBDQsLDQ4NEA4OEBQODg4UFA4ODg4UEQwMDAwMEREMDAwMDAwRDAwMDAwMDAwMDAwMDAwM&#10;DAwMDAwMDAwMDAwMDP/AABEIAFY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">
                <v:shape id="Picture 198" o:spid="_x0000_s1135" type="#_x0000_t75" style="position:absolute;left:261;top:-2378;width:29760;height:159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s5J3FAAAA3AAAAA8AAABkcnMvZG93bnJldi54bWxEj0tvwkAMhO9I/Q8rV+oFwQYOVQksiIeQ&#10;WtQLtNytrPNQst4ou5Dw7+tDJW62ZjzzebUZXKPu1IXKs4HZNAFFnHlbcWHg9+c4+QAVIrLFxjMZ&#10;eFCAzfpltMLU+p7PdL/EQkkIhxQNlDG2qdYhK8lhmPqWWLTcdw6jrF2hbYe9hLtGz5PkXTusWBpK&#10;bGlfUlZfbs7AvM5v+ffj5MZfi+uuqofieOh7Y95eh+0SVKQhPs3/159W8BdCK8/IBHr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LOSdxQAAANwAAAAPAAAAAAAAAAAAAAAA&#10;AJ8CAABkcnMvZG93bnJldi54bWxQSwUGAAAAAAQABAD3AAAAkQMAAAAA&#10;" stroked="t" strokecolor="black [3213]">
                  <v:imagedata r:id="rId56" o:title=""/>
                  <v:path arrowok="t"/>
                </v:shape>
                <v:shape id="Text Box 99" o:spid="_x0000_s1136" type="#_x0000_t202" style="position:absolute;left:379;top:11651;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KEcEA&#10;AADcAAAADwAAAGRycy9kb3ducmV2LnhtbERPS4vCMBC+L/gfwgheFk31IFqN4hP2oAcfeB6a2bZs&#10;MylJtPXfbwTB23x8z5kvW1OJBzlfWlYwHCQgiDOrS84VXC/7/gSED8gaK8uk4EkelovO1xxTbRs+&#10;0eMcchFD2KeooAihTqX0WUEG/cDWxJH7tc5giNDlUjtsYrip5ChJxtJgybGhwJo2BWV/57tRMN66&#10;e3Pizff2ujvgsc5Ht/XzplSv265mIAK14SN+u390nD+dwu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XihHBAAAA3AAAAA8AAAAAAAAAAAAAAAAAmAIAAGRycy9kb3du&#10;cmV2LnhtbFBLBQYAAAAABAAEAPUAAACGAwAAAAA=&#10;" stroked="f">
                  <v:textbox inset="0,0,0,0">
                    <w:txbxContent>
                      <w:p w:rsidR="00343F39" w:rsidRDefault="00343F39" w:rsidP="00EE5CF6">
                        <w:pPr>
                          <w:pStyle w:val="Fig"/>
                          <w:jc w:val="center"/>
                        </w:pPr>
                        <w:r>
                          <w:t>Fig. 2-12</w:t>
                        </w:r>
                      </w:p>
                    </w:txbxContent>
                  </v:textbox>
                </v:shape>
                <w10:anchorlock/>
              </v:group>
            </w:pict>
          </mc:Fallback>
        </mc:AlternateContent>
      </w:r>
      <w:r w:rsidR="00DA4FE8">
        <w:t>E</w:t>
      </w:r>
      <w:r w:rsidR="00DA4FE8" w:rsidRPr="00DA4FE8">
        <w:t>nsur</w:t>
      </w:r>
      <w:r w:rsidR="00DA4FE8">
        <w:t>e</w:t>
      </w:r>
      <w:r w:rsidR="00DA4FE8" w:rsidRPr="00DA4FE8">
        <w:t xml:space="preserve"> that the attachment plate is on the outside of the sill flang</w:t>
      </w:r>
      <w:r w:rsidR="00DA4FE8">
        <w:t>e</w:t>
      </w:r>
      <w:r w:rsidR="00DA4FE8" w:rsidRPr="00DA4FE8">
        <w:t xml:space="preserve"> </w:t>
      </w:r>
      <w:r w:rsidR="00DA4FE8">
        <w:t>and p</w:t>
      </w:r>
      <w:r w:rsidR="00DA4FE8" w:rsidRPr="00DA4FE8">
        <w:t>osition the</w:t>
      </w:r>
      <w:r w:rsidR="00DA4FE8">
        <w:t xml:space="preserve"> rear mount over the stud plate (Fig. 2-12).</w:t>
      </w:r>
    </w:p>
    <w:p w:rsidR="00EE5CF6" w:rsidRDefault="00EE5CF6" w:rsidP="00EE6645">
      <w:pPr>
        <w:pStyle w:val="ProcLevel3"/>
        <w:numPr>
          <w:ilvl w:val="0"/>
          <w:numId w:val="0"/>
        </w:numPr>
        <w:ind w:left="720"/>
      </w:pPr>
    </w:p>
    <w:p w:rsidR="00EE5CF6" w:rsidRDefault="00EE5CF6" w:rsidP="00EE6645">
      <w:pPr>
        <w:pStyle w:val="ProcLevel3"/>
        <w:numPr>
          <w:ilvl w:val="0"/>
          <w:numId w:val="0"/>
        </w:numPr>
        <w:ind w:left="720"/>
      </w:pPr>
    </w:p>
    <w:p w:rsidR="00EE5CF6" w:rsidRDefault="00EE5CF6" w:rsidP="00EE6645">
      <w:pPr>
        <w:pStyle w:val="ProcLevel3"/>
        <w:numPr>
          <w:ilvl w:val="0"/>
          <w:numId w:val="0"/>
        </w:numPr>
        <w:ind w:left="720"/>
      </w:pPr>
    </w:p>
    <w:p w:rsidR="00DA4FE8" w:rsidRDefault="004B60C2" w:rsidP="00EE6645">
      <w:pPr>
        <w:pStyle w:val="ProcLevel3"/>
      </w:pPr>
      <w:r>
        <w:rPr>
          <w:noProof/>
        </w:rPr>
        <mc:AlternateContent>
          <mc:Choice Requires="wpg">
            <w:drawing>
              <wp:anchor distT="0" distB="0" distL="114300" distR="114300" simplePos="0" relativeHeight="251772416" behindDoc="0" locked="1" layoutInCell="1" allowOverlap="1" wp14:anchorId="1B6444A9" wp14:editId="70AAD4CB">
                <wp:simplePos x="0" y="0"/>
                <wp:positionH relativeFrom="column">
                  <wp:posOffset>-3136900</wp:posOffset>
                </wp:positionH>
                <wp:positionV relativeFrom="paragraph">
                  <wp:posOffset>-17145</wp:posOffset>
                </wp:positionV>
                <wp:extent cx="2971800" cy="1261745"/>
                <wp:effectExtent l="19050" t="19050" r="19050" b="14605"/>
                <wp:wrapNone/>
                <wp:docPr id="181" name="Group 181"/>
                <wp:cNvGraphicFramePr/>
                <a:graphic xmlns:a="http://schemas.openxmlformats.org/drawingml/2006/main">
                  <a:graphicData uri="http://schemas.microsoft.com/office/word/2010/wordprocessingGroup">
                    <wpg:wgp>
                      <wpg:cNvGrpSpPr/>
                      <wpg:grpSpPr>
                        <a:xfrm>
                          <a:off x="0" y="0"/>
                          <a:ext cx="2971800" cy="1261745"/>
                          <a:chOff x="0" y="0"/>
                          <a:chExt cx="2971800" cy="1257300"/>
                        </a:xfrm>
                      </wpg:grpSpPr>
                      <wpg:grpSp>
                        <wpg:cNvPr id="200" name="Group 200"/>
                        <wpg:cNvGrpSpPr/>
                        <wpg:grpSpPr>
                          <a:xfrm>
                            <a:off x="0" y="0"/>
                            <a:ext cx="2971800" cy="1257300"/>
                            <a:chOff x="8863" y="117239"/>
                            <a:chExt cx="2976005" cy="1259774"/>
                          </a:xfrm>
                        </wpg:grpSpPr>
                        <pic:pic xmlns:pic="http://schemas.openxmlformats.org/drawingml/2006/picture">
                          <pic:nvPicPr>
                            <pic:cNvPr id="201" name="Picture 201"/>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8863" y="117239"/>
                              <a:ext cx="2976005" cy="1259774"/>
                            </a:xfrm>
                            <a:prstGeom prst="rect">
                              <a:avLst/>
                            </a:prstGeom>
                            <a:ln>
                              <a:solidFill>
                                <a:schemeClr val="tx1"/>
                              </a:solidFill>
                            </a:ln>
                          </pic:spPr>
                        </pic:pic>
                        <wps:wsp>
                          <wps:cNvPr id="202" name="Text Box 99"/>
                          <wps:cNvSpPr txBox="1">
                            <a:spLocks noChangeArrowheads="1"/>
                          </wps:cNvSpPr>
                          <wps:spPr bwMode="auto">
                            <a:xfrm>
                              <a:off x="26163" y="117691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60C2" w:rsidRDefault="004B60C2" w:rsidP="004B60C2">
                                <w:pPr>
                                  <w:pStyle w:val="Fig"/>
                                  <w:jc w:val="center"/>
                                </w:pPr>
                                <w:r>
                                  <w:t>Fig. 2-13</w:t>
                                </w:r>
                              </w:p>
                            </w:txbxContent>
                          </wps:txbx>
                          <wps:bodyPr rot="0" vert="horz" wrap="square" lIns="0" tIns="0" rIns="0" bIns="0" anchor="t" anchorCtr="0" upright="1">
                            <a:noAutofit/>
                          </wps:bodyPr>
                        </wps:wsp>
                      </wpg:grpSp>
                      <wps:wsp>
                        <wps:cNvPr id="176" name="Rectangle 110"/>
                        <wps:cNvSpPr>
                          <a:spLocks noChangeArrowheads="1"/>
                        </wps:cNvSpPr>
                        <wps:spPr bwMode="auto">
                          <a:xfrm>
                            <a:off x="293077" y="46892"/>
                            <a:ext cx="1092835" cy="123190"/>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4B60C2" w:rsidRDefault="004B60C2" w:rsidP="004B60C2">
                              <w:pPr>
                                <w:rPr>
                                  <w:sz w:val="18"/>
                                </w:rPr>
                              </w:pPr>
                              <w:r>
                                <w:rPr>
                                  <w:sz w:val="18"/>
                                </w:rPr>
                                <w:t>17mm socket &amp; ratchet</w:t>
                              </w:r>
                            </w:p>
                            <w:p w:rsidR="004B60C2" w:rsidRDefault="004B60C2" w:rsidP="004B60C2">
                              <w:pPr>
                                <w:rPr>
                                  <w:sz w:val="18"/>
                                </w:rPr>
                              </w:pPr>
                            </w:p>
                          </w:txbxContent>
                        </wps:txbx>
                        <wps:bodyPr rot="0" vert="horz" wrap="square" lIns="0" tIns="0" rIns="0" bIns="0" anchor="t" anchorCtr="0" upright="1">
                          <a:noAutofit/>
                        </wps:bodyPr>
                      </wps:wsp>
                      <pic:pic xmlns:pic="http://schemas.openxmlformats.org/drawingml/2006/picture">
                        <pic:nvPicPr>
                          <pic:cNvPr id="177" name="Picture 111" descr="tool"/>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3446" y="23446"/>
                            <a:ext cx="246185" cy="246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V relativeFrom="margin">
                  <wp14:pctHeight>0</wp14:pctHeight>
                </wp14:sizeRelV>
              </wp:anchor>
            </w:drawing>
          </mc:Choice>
          <mc:Fallback>
            <w:pict>
              <v:group w14:anchorId="1B6444A9" id="Group 181" o:spid="_x0000_s1137" style="position:absolute;left:0;text-align:left;margin-left:-247pt;margin-top:-1.35pt;width:234pt;height:99.35pt;z-index:251772416;mso-height-relative:margin" coordsize="29718,125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">
                <v:group id="Group 200" o:spid="_x0000_s1138" style="position:absolute;width:29718;height:12573" coordorigin="88,1172" coordsize="29760,125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201" o:spid="_x0000_s1139" type="#_x0000_t75" style="position:absolute;left:88;top:1172;width:29760;height:12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o9Z7FAAAA3AAAAA8AAABkcnMvZG93bnJldi54bWxEj0FrAjEUhO9C/0N4BW+aVbSV1Si20OLB&#10;S3Vb8PbYvO6Gbl5Ckrrbf28KhR6HmfmG2ewG24krhWgcK5hNCxDEtdOGGwXV+WWyAhETssbOMSn4&#10;oQi77d1og6V2Pb/R9ZQakSEcS1TQpuRLKWPdksU4dZ44e58uWExZhkbqgH2G207Oi+JBWjScF1r0&#10;9NxS/XX6tgp6Y46Lx1W9/1hW4b2Kr/5yfvJKje+H/RpEoiH9h//aB61gXszg90w+AnJ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qPWexQAAANwAAAAPAAAAAAAAAAAAAAAA&#10;AJ8CAABkcnMvZG93bnJldi54bWxQSwUGAAAAAAQABAD3AAAAkQMAAAAA&#10;" stroked="t" strokecolor="black [3213]">
                    <v:imagedata r:id="rId58" o:title=""/>
                    <v:path arrowok="t"/>
                  </v:shape>
                  <v:shape id="Text Box 99" o:spid="_x0000_s1140" type="#_x0000_t202" style="position:absolute;left:261;top:11769;width:548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zsm8QA&#10;AADcAAAADwAAAGRycy9kb3ducmV2LnhtbESPQYvCMBSE74L/ITxhL6KpPYhUo+yqC3vQg1U8P5q3&#10;bdnmpSTR1n+/EQSPw8x8w6w2vWnEnZyvLSuYTRMQxIXVNZcKLufvyQKED8gaG8uk4EEeNuvhYIWZ&#10;th2f6J6HUkQI+wwVVCG0mZS+qMign9qWOHq/1hkMUbpSaoddhJtGpkkylwZrjgsVtrStqPjLb0bB&#10;fOdu3Ym3491lf8BjW6bXr8dVqY9R/7kEEagP7/Cr/aMVpEk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c7JvEAAAA3AAAAA8AAAAAAAAAAAAAAAAAmAIAAGRycy9k&#10;b3ducmV2LnhtbFBLBQYAAAAABAAEAPUAAACJAwAAAAA=&#10;" stroked="f">
                    <v:textbox inset="0,0,0,0">
                      <w:txbxContent>
                        <w:p w:rsidR="004B60C2" w:rsidRDefault="004B60C2" w:rsidP="004B60C2">
                          <w:pPr>
                            <w:pStyle w:val="Fig"/>
                            <w:jc w:val="center"/>
                          </w:pPr>
                          <w:r>
                            <w:t>Fig. 2-13</w:t>
                          </w:r>
                        </w:p>
                      </w:txbxContent>
                    </v:textbox>
                  </v:shape>
                </v:group>
                <v:rect id="Rectangle 110" o:spid="_x0000_s1141" style="position:absolute;left:2930;top:468;width:10929;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JrsEA&#10;AADcAAAADwAAAGRycy9kb3ducmV2LnhtbERPTWvCQBC9F/wPyxR6azaVohJdRZSA18QePI7ZMYnZ&#10;nQ3Z1aT/vlso9DaP9zmb3WSNeNLgW8cKPpIUBHHldMu1gq9z/r4C4QOyRuOYFHyTh9129rLBTLuR&#10;C3qWoRYxhH2GCpoQ+kxKXzVk0SeuJ47czQ0WQ4RDLfWAYwy3Rs7TdCEtthwbGuzp0FDVlQ+r4Hxd&#10;dkaWZl7w/fj47PLiko+TUm+v034NItAU/sV/7pOO85cL+H0mXi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nia7BAAAA3AAAAA8AAAAAAAAAAAAAAAAAmAIAAGRycy9kb3du&#10;cmV2LnhtbFBLBQYAAAAABAAEAPUAAACGAwAAAAA=&#10;" stroked="f" strokeweight=".25pt">
                  <v:textbox inset="0,0,0,0">
                    <w:txbxContent>
                      <w:p w:rsidR="004B60C2" w:rsidRDefault="004B60C2" w:rsidP="004B60C2">
                        <w:pPr>
                          <w:rPr>
                            <w:sz w:val="18"/>
                          </w:rPr>
                        </w:pPr>
                        <w:r>
                          <w:rPr>
                            <w:sz w:val="18"/>
                          </w:rPr>
                          <w:t>17mm socket &amp; ratchet</w:t>
                        </w:r>
                      </w:p>
                      <w:p w:rsidR="004B60C2" w:rsidRDefault="004B60C2" w:rsidP="004B60C2">
                        <w:pPr>
                          <w:rPr>
                            <w:sz w:val="18"/>
                          </w:rPr>
                        </w:pPr>
                      </w:p>
                    </w:txbxContent>
                  </v:textbox>
                </v:rect>
                <v:shape id="Picture 111" o:spid="_x0000_s1142" type="#_x0000_t75" alt="tool" style="position:absolute;left:234;top:234;width:2462;height:2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t6KzEAAAA3AAAAA8AAABkcnMvZG93bnJldi54bWxET9tqwkAQfS/4D8sIfasb+2Da6CoiTZEg&#10;BTUfMGQnF83Oxuw2pv36bqHQtzmc66w2o2nFQL1rLCuYzyIQxIXVDVcK8nP69ALCeWSNrWVS8EUO&#10;NuvJwwoTbe98pOHkKxFC2CWooPa+S6R0RU0G3cx2xIErbW/QB9hXUvd4D+Gmlc9RtJAGGw4NNXa0&#10;q6m4nj6Ngiw95qUp36L9+0eWf79eDrdicVDqcTpulyA8jf5f/Ofe6zA/juH3mXCB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t6KzEAAAA3AAAAA8AAAAAAAAAAAAAAAAA&#10;nwIAAGRycy9kb3ducmV2LnhtbFBLBQYAAAAABAAEAPcAAACQAwAAAAA=&#10;">
                  <v:imagedata r:id="rId22" o:title="tool"/>
                  <v:path arrowok="t"/>
                </v:shape>
                <w10:anchorlock/>
              </v:group>
            </w:pict>
          </mc:Fallback>
        </mc:AlternateContent>
      </w:r>
      <w:r w:rsidR="00DA4FE8">
        <w:t>Use an M10 w</w:t>
      </w:r>
      <w:r w:rsidR="00DA4FE8" w:rsidRPr="00DA4FE8">
        <w:t xml:space="preserve">asher, </w:t>
      </w:r>
      <w:r w:rsidR="00DA4FE8">
        <w:t>spring wa</w:t>
      </w:r>
      <w:r w:rsidR="00DA4FE8" w:rsidRPr="00DA4FE8">
        <w:t xml:space="preserve">sher and M10 </w:t>
      </w:r>
      <w:r w:rsidR="00DA4FE8">
        <w:t>n</w:t>
      </w:r>
      <w:r w:rsidR="00DA4FE8" w:rsidRPr="00DA4FE8">
        <w:t>ut</w:t>
      </w:r>
      <w:r w:rsidR="00DA4FE8">
        <w:t xml:space="preserve"> to</w:t>
      </w:r>
      <w:r w:rsidR="00DA4FE8" w:rsidRPr="00DA4FE8">
        <w:t xml:space="preserve"> attach the rear mount to the veh</w:t>
      </w:r>
      <w:r w:rsidR="00DA4FE8">
        <w:t>icle</w:t>
      </w:r>
      <w:r w:rsidR="00EE5CF6">
        <w:t xml:space="preserve"> (Fig. 2-13)</w:t>
      </w:r>
      <w:r w:rsidR="00DA4FE8">
        <w:t>. Hand tighten only.</w:t>
      </w:r>
    </w:p>
    <w:p w:rsidR="00DA4FE8" w:rsidRPr="00DA4FE8" w:rsidRDefault="00DA4FE8" w:rsidP="00EE6645">
      <w:pPr>
        <w:pStyle w:val="ProcLevel3"/>
        <w:numPr>
          <w:ilvl w:val="0"/>
          <w:numId w:val="0"/>
        </w:numPr>
        <w:ind w:left="720"/>
      </w:pPr>
      <w:r>
        <w:rPr>
          <w:b/>
        </w:rPr>
        <w:t>NOTE:</w:t>
      </w:r>
      <w:r>
        <w:t xml:space="preserve"> </w:t>
      </w:r>
      <w:r w:rsidRPr="00DA4FE8">
        <w:t xml:space="preserve">For ease of installation, the large hole in the U-bolt card may be used to hold the </w:t>
      </w:r>
      <w:r>
        <w:t>two washers in place while</w:t>
      </w:r>
      <w:r w:rsidRPr="00DA4FE8">
        <w:t xml:space="preserve"> locating the nut onto the thread</w:t>
      </w:r>
      <w:r>
        <w:t>.</w:t>
      </w:r>
    </w:p>
    <w:p w:rsidR="00DA4FE8" w:rsidRDefault="00DE3433" w:rsidP="00EE6645">
      <w:pPr>
        <w:pStyle w:val="ProcLevel2"/>
      </w:pPr>
      <w:r>
        <w:t>Pre-i</w:t>
      </w:r>
      <w:r w:rsidR="00EE5CF6">
        <w:t xml:space="preserve">nstall </w:t>
      </w:r>
      <w:r w:rsidR="00343F39">
        <w:t>the</w:t>
      </w:r>
      <w:r w:rsidR="00EE5CF6">
        <w:t xml:space="preserve"> running board.</w:t>
      </w:r>
    </w:p>
    <w:p w:rsidR="00DA4FE8" w:rsidRDefault="00DE3433" w:rsidP="00EE6645">
      <w:pPr>
        <w:pStyle w:val="ProcLevel3"/>
      </w:pPr>
      <w:r>
        <w:rPr>
          <w:noProof/>
        </w:rPr>
        <mc:AlternateContent>
          <mc:Choice Requires="wpg">
            <w:drawing>
              <wp:anchor distT="0" distB="0" distL="114300" distR="114300" simplePos="0" relativeHeight="251746816" behindDoc="0" locked="1" layoutInCell="1" allowOverlap="1" wp14:anchorId="64B261EF" wp14:editId="2A640722">
                <wp:simplePos x="0" y="0"/>
                <wp:positionH relativeFrom="column">
                  <wp:posOffset>-3124200</wp:posOffset>
                </wp:positionH>
                <wp:positionV relativeFrom="paragraph">
                  <wp:posOffset>30480</wp:posOffset>
                </wp:positionV>
                <wp:extent cx="2971800" cy="938530"/>
                <wp:effectExtent l="19050" t="19050" r="19050" b="13970"/>
                <wp:wrapNone/>
                <wp:docPr id="203" name="Group 203"/>
                <wp:cNvGraphicFramePr/>
                <a:graphic xmlns:a="http://schemas.openxmlformats.org/drawingml/2006/main">
                  <a:graphicData uri="http://schemas.microsoft.com/office/word/2010/wordprocessingGroup">
                    <wpg:wgp>
                      <wpg:cNvGrpSpPr/>
                      <wpg:grpSpPr>
                        <a:xfrm>
                          <a:off x="0" y="0"/>
                          <a:ext cx="2971800" cy="938530"/>
                          <a:chOff x="2595" y="437711"/>
                          <a:chExt cx="2976005" cy="941773"/>
                        </a:xfrm>
                      </wpg:grpSpPr>
                      <wpg:grpSp>
                        <wpg:cNvPr id="204" name="Group 204"/>
                        <wpg:cNvGrpSpPr/>
                        <wpg:grpSpPr>
                          <a:xfrm>
                            <a:off x="2595" y="437711"/>
                            <a:ext cx="2976005" cy="941773"/>
                            <a:chOff x="2595" y="273588"/>
                            <a:chExt cx="2976005" cy="941773"/>
                          </a:xfrm>
                        </wpg:grpSpPr>
                        <pic:pic xmlns:pic="http://schemas.openxmlformats.org/drawingml/2006/picture">
                          <pic:nvPicPr>
                            <pic:cNvPr id="205" name="Picture 20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2595" y="273588"/>
                              <a:ext cx="2976005" cy="941773"/>
                            </a:xfrm>
                            <a:prstGeom prst="rect">
                              <a:avLst/>
                            </a:prstGeom>
                            <a:ln>
                              <a:solidFill>
                                <a:schemeClr val="tx1"/>
                              </a:solidFill>
                            </a:ln>
                          </pic:spPr>
                        </pic:pic>
                        <wps:wsp>
                          <wps:cNvPr id="206" name="Text Box 99"/>
                          <wps:cNvSpPr txBox="1">
                            <a:spLocks noChangeArrowheads="1"/>
                          </wps:cNvSpPr>
                          <wps:spPr bwMode="auto">
                            <a:xfrm>
                              <a:off x="12485" y="1021053"/>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DE3433">
                                <w:pPr>
                                  <w:pStyle w:val="Fig"/>
                                  <w:jc w:val="center"/>
                                </w:pPr>
                                <w:r>
                                  <w:t>Fig. 2-14</w:t>
                                </w:r>
                              </w:p>
                            </w:txbxContent>
                          </wps:txbx>
                          <wps:bodyPr rot="0" vert="horz" wrap="square" lIns="0" tIns="0" rIns="0" bIns="0" anchor="t" anchorCtr="0" upright="1">
                            <a:noAutofit/>
                          </wps:bodyPr>
                        </wps:wsp>
                      </wpg:grpSp>
                      <wpg:grpSp>
                        <wpg:cNvPr id="207" name="Group 109"/>
                        <wpg:cNvGrpSpPr>
                          <a:grpSpLocks/>
                        </wpg:cNvGrpSpPr>
                        <wpg:grpSpPr bwMode="auto">
                          <a:xfrm>
                            <a:off x="27794" y="444500"/>
                            <a:ext cx="1362710" cy="247650"/>
                            <a:chOff x="3188" y="2794"/>
                            <a:chExt cx="2146" cy="390"/>
                          </a:xfrm>
                        </wpg:grpSpPr>
                        <wps:wsp>
                          <wps:cNvPr id="208" name="Rectangle 110"/>
                          <wps:cNvSpPr>
                            <a:spLocks noChangeArrowheads="1"/>
                          </wps:cNvSpPr>
                          <wps:spPr bwMode="auto">
                            <a:xfrm>
                              <a:off x="3610" y="2834"/>
                              <a:ext cx="1724"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DE3433">
                                <w:pPr>
                                  <w:rPr>
                                    <w:sz w:val="18"/>
                                  </w:rPr>
                                </w:pPr>
                                <w:r>
                                  <w:rPr>
                                    <w:sz w:val="18"/>
                                  </w:rPr>
                                  <w:t>13mm socket &amp; ratchet</w:t>
                                </w:r>
                              </w:p>
                              <w:p w:rsidR="00343F39" w:rsidRDefault="00343F39" w:rsidP="00DE3433">
                                <w:pPr>
                                  <w:rPr>
                                    <w:sz w:val="18"/>
                                  </w:rPr>
                                </w:pPr>
                              </w:p>
                            </w:txbxContent>
                          </wps:txbx>
                          <wps:bodyPr rot="0" vert="horz" wrap="square" lIns="0" tIns="0" rIns="0" bIns="0" anchor="t" anchorCtr="0" upright="1">
                            <a:noAutofit/>
                          </wps:bodyPr>
                        </wps:wsp>
                        <pic:pic xmlns:pic="http://schemas.openxmlformats.org/drawingml/2006/picture">
                          <pic:nvPicPr>
                            <pic:cNvPr id="209"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79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64B261EF" id="Group 203" o:spid="_x0000_s1143" style="position:absolute;left:0;text-align:left;margin-left:-246pt;margin-top:2.4pt;width:234pt;height:73.9pt;z-index:251746816;mso-width-relative:margin;mso-height-relative:margin" coordorigin="25,4377" coordsize="29760,94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">
                <v:group id="Group 204" o:spid="_x0000_s1144" style="position:absolute;left:25;top:4377;width:29761;height:9417" coordorigin="25,2735" coordsize="29760,9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Picture 205" o:spid="_x0000_s1145" type="#_x0000_t75" style="position:absolute;left:25;top:2735;width:29761;height:9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4sLDDAAAA3AAAAA8AAABkcnMvZG93bnJldi54bWxEj09rwkAUxO8Fv8PyBG91o9SSpq5ShEDE&#10;izXt/ZF9TUKzb0N288dv7wqCx2FmfsNs95NpxECdqy0rWC0jEMSF1TWXCn7y9DUG4TyyxsYyKbiS&#10;g/1u9rLFRNuRv2m4+FIECLsEFVTet4mUrqjIoFvaljh4f7Yz6IPsSqk7HAPcNHIdRe/SYM1hocKW&#10;DhUV/5feKDj4LMtc+nt6O6/6+IPiXB7bXKnFfPr6BOFp8s/wo51pBetoA/cz4QjI3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iwsMMAAADcAAAADwAAAAAAAAAAAAAAAACf&#10;AgAAZHJzL2Rvd25yZXYueG1sUEsFBgAAAAAEAAQA9wAAAI8DAAAAAA==&#10;" stroked="t" strokecolor="black [3213]">
                    <v:imagedata r:id="rId60" o:title=""/>
                    <v:path arrowok="t"/>
                  </v:shape>
                  <v:shape id="Text Box 99" o:spid="_x0000_s1146" type="#_x0000_t202" style="position:absolute;left:124;top:10210;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fqmMQA&#10;AADcAAAADwAAAGRycy9kb3ducmV2LnhtbESPzYvCMBTE7wv+D+EJXhZN7aEs1Sh+gofdgx94fjTP&#10;tti8lCTa+t+bhYU9DjPzG2a+7E0jnuR8bVnBdJKAIC6srrlUcDnvx18gfEDW2FgmBS/ysFwMPuaY&#10;a9vxkZ6nUIoIYZ+jgiqENpfSFxUZ9BPbEkfvZp3BEKUrpXbYRbhpZJokmTRYc1yosKVNRcX99DAK&#10;sq17dEfefG4vu2/8acv0un5dlRoN+9UMRKA+/If/2getIE0y+D0Tj4B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n6pjEAAAA3AAAAA8AAAAAAAAAAAAAAAAAmAIAAGRycy9k&#10;b3ducmV2LnhtbFBLBQYAAAAABAAEAPUAAACJAwAAAAA=&#10;" stroked="f">
                    <v:textbox inset="0,0,0,0">
                      <w:txbxContent>
                        <w:p w:rsidR="00343F39" w:rsidRDefault="00343F39" w:rsidP="00DE3433">
                          <w:pPr>
                            <w:pStyle w:val="Fig"/>
                            <w:jc w:val="center"/>
                          </w:pPr>
                          <w:r>
                            <w:t>Fig. 2-14</w:t>
                          </w:r>
                        </w:p>
                      </w:txbxContent>
                    </v:textbox>
                  </v:shape>
                </v:group>
                <v:group id="Group 109" o:spid="_x0000_s1147" style="position:absolute;left:277;top:4445;width:13628;height:2476" coordorigin="3188,2794" coordsize="214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10" o:spid="_x0000_s1148" style="position:absolute;left:3610;top:2834;width:172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qRsAA&#10;AADcAAAADwAAAGRycy9kb3ducmV2LnhtbERPz2vCMBS+D/wfwhO8zdQi26hGEaXgtXWHHZ/Ns61N&#10;XkoTbf3vl8Ngx4/v93Y/WSOeNPjWsYLVMgFBXDndcq3g+5K/f4HwAVmjcUwKXuRhv5u9bTHTbuSC&#10;nmWoRQxhn6GCJoQ+k9JXDVn0S9cTR+7mBoshwqGWesAxhlsj0yT5kBZbjg0N9nRsqOrKh1VwuX52&#10;RpYmLfh+eqy7vPjJx0mpxXw6bEAEmsK/+M991grSJK6NZ+IR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eqRsAAAADcAAAADwAAAAAAAAAAAAAAAACYAgAAZHJzL2Rvd25y&#10;ZXYueG1sUEsFBgAAAAAEAAQA9QAAAIUDAAAAAA==&#10;" stroked="f" strokeweight=".25pt">
                    <v:textbox inset="0,0,0,0">
                      <w:txbxContent>
                        <w:p w:rsidR="00343F39" w:rsidRDefault="00343F39" w:rsidP="00DE3433">
                          <w:pPr>
                            <w:rPr>
                              <w:sz w:val="18"/>
                            </w:rPr>
                          </w:pPr>
                          <w:r>
                            <w:rPr>
                              <w:sz w:val="18"/>
                            </w:rPr>
                            <w:t>13mm socket &amp; ratchet</w:t>
                          </w:r>
                        </w:p>
                        <w:p w:rsidR="00343F39" w:rsidRDefault="00343F39" w:rsidP="00DE3433">
                          <w:pPr>
                            <w:rPr>
                              <w:sz w:val="18"/>
                            </w:rPr>
                          </w:pPr>
                        </w:p>
                      </w:txbxContent>
                    </v:textbox>
                  </v:rect>
                  <v:shape id="Picture 111" o:spid="_x0000_s1149" type="#_x0000_t75" alt="tool" style="position:absolute;left:3188;top:2794;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I+rbFAAAA3AAAAA8AAABkcnMvZG93bnJldi54bWxEj91qwkAUhO+FvsNyCt7pxp9Im7pKEQKl&#10;UMS0vT/Nniap2bNhd43x7buC4OUwM98w6+1gWtGT841lBbNpAoK4tLrhSsHXZz55AuEDssbWMim4&#10;kIft5mG0xkzbMx+oL0IlIoR9hgrqELpMSl/WZNBPbUccvV/rDIYoXSW1w3OEm1bOk2QlDTYcF2rs&#10;aFdTeSxORkF//KHFfpamLn9f/pWp/P4IlCs1fhxeX0AEGsI9fGu/aQXz5BmuZ+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CPq2xQAAANwAAAAPAAAAAAAAAAAAAAAA&#10;AJ8CAABkcnMvZG93bnJldi54bWxQSwUGAAAAAAQABAD3AAAAkQMAAAAA&#10;">
                    <v:imagedata r:id="rId22" o:title="tool"/>
                  </v:shape>
                </v:group>
                <w10:anchorlock/>
              </v:group>
            </w:pict>
          </mc:Fallback>
        </mc:AlternateContent>
      </w:r>
      <w:r w:rsidR="00EE5CF6">
        <w:t>Ensure</w:t>
      </w:r>
      <w:r w:rsidR="00EE5CF6" w:rsidRPr="00EE5CF6">
        <w:t xml:space="preserve"> that the </w:t>
      </w:r>
      <w:r w:rsidR="004B60C2">
        <w:t>passenger’s side</w:t>
      </w:r>
      <w:r w:rsidR="00EE5CF6" w:rsidRPr="00EE5CF6">
        <w:t xml:space="preserve"> </w:t>
      </w:r>
      <w:r w:rsidR="004B60C2">
        <w:t>running board</w:t>
      </w:r>
      <w:r w:rsidR="00EE5CF6" w:rsidRPr="00EE5CF6">
        <w:t xml:space="preserve"> is used </w:t>
      </w:r>
      <w:r w:rsidR="00EE5CF6">
        <w:t>and p</w:t>
      </w:r>
      <w:r w:rsidR="00EE5CF6" w:rsidRPr="00EE5CF6">
        <w:t xml:space="preserve">osition the </w:t>
      </w:r>
      <w:r w:rsidR="004B60C2">
        <w:t>it</w:t>
      </w:r>
      <w:r w:rsidR="00EE5CF6" w:rsidRPr="00EE5CF6">
        <w:t xml:space="preserve"> </w:t>
      </w:r>
      <w:r w:rsidR="00EE5CF6">
        <w:t>onto the mounts (Fig. 2-14).</w:t>
      </w:r>
    </w:p>
    <w:p w:rsidR="00A43876" w:rsidRDefault="00A43876" w:rsidP="00EE6645">
      <w:pPr>
        <w:pStyle w:val="ProcLevel3"/>
        <w:numPr>
          <w:ilvl w:val="0"/>
          <w:numId w:val="0"/>
        </w:numPr>
        <w:ind w:left="720"/>
      </w:pPr>
    </w:p>
    <w:p w:rsidR="00A31447" w:rsidRDefault="00C82638" w:rsidP="00EE6645">
      <w:pPr>
        <w:pStyle w:val="ProcLevel3"/>
        <w:numPr>
          <w:ilvl w:val="0"/>
          <w:numId w:val="0"/>
        </w:numPr>
        <w:ind w:left="720"/>
      </w:pPr>
      <w:r>
        <w:rPr>
          <w:b/>
          <w:noProof/>
        </w:rPr>
        <mc:AlternateContent>
          <mc:Choice Requires="wpg">
            <w:drawing>
              <wp:anchor distT="0" distB="0" distL="114300" distR="114300" simplePos="0" relativeHeight="251752960" behindDoc="0" locked="1" layoutInCell="1" allowOverlap="1" wp14:anchorId="5A72801D" wp14:editId="75A9AD6D">
                <wp:simplePos x="0" y="0"/>
                <wp:positionH relativeFrom="column">
                  <wp:posOffset>-3124200</wp:posOffset>
                </wp:positionH>
                <wp:positionV relativeFrom="paragraph">
                  <wp:posOffset>20638</wp:posOffset>
                </wp:positionV>
                <wp:extent cx="2971800" cy="1837944"/>
                <wp:effectExtent l="19050" t="19050" r="19050" b="10160"/>
                <wp:wrapNone/>
                <wp:docPr id="225" name="Group 225"/>
                <wp:cNvGraphicFramePr/>
                <a:graphic xmlns:a="http://schemas.openxmlformats.org/drawingml/2006/main">
                  <a:graphicData uri="http://schemas.microsoft.com/office/word/2010/wordprocessingGroup">
                    <wpg:wgp>
                      <wpg:cNvGrpSpPr/>
                      <wpg:grpSpPr>
                        <a:xfrm>
                          <a:off x="0" y="0"/>
                          <a:ext cx="2971800" cy="1837944"/>
                          <a:chOff x="0" y="0"/>
                          <a:chExt cx="2971165" cy="1839595"/>
                        </a:xfrm>
                      </wpg:grpSpPr>
                      <wpg:grpSp>
                        <wpg:cNvPr id="211" name="Group 211"/>
                        <wpg:cNvGrpSpPr/>
                        <wpg:grpSpPr>
                          <a:xfrm>
                            <a:off x="0" y="0"/>
                            <a:ext cx="2971165" cy="1839595"/>
                            <a:chOff x="456" y="256849"/>
                            <a:chExt cx="2976005" cy="1846044"/>
                          </a:xfrm>
                        </wpg:grpSpPr>
                        <pic:pic xmlns:pic="http://schemas.openxmlformats.org/drawingml/2006/picture">
                          <pic:nvPicPr>
                            <pic:cNvPr id="212" name="Picture 212"/>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456" y="256849"/>
                              <a:ext cx="2976005" cy="1846044"/>
                            </a:xfrm>
                            <a:prstGeom prst="rect">
                              <a:avLst/>
                            </a:prstGeom>
                            <a:ln>
                              <a:solidFill>
                                <a:schemeClr val="tx1"/>
                              </a:solidFill>
                            </a:ln>
                          </pic:spPr>
                        </pic:pic>
                        <wps:wsp>
                          <wps:cNvPr id="213" name="Text Box 99"/>
                          <wps:cNvSpPr txBox="1">
                            <a:spLocks noChangeArrowheads="1"/>
                          </wps:cNvSpPr>
                          <wps:spPr bwMode="auto">
                            <a:xfrm>
                              <a:off x="12485" y="190634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A43876">
                                <w:pPr>
                                  <w:pStyle w:val="Fig"/>
                                  <w:jc w:val="center"/>
                                </w:pPr>
                                <w:r>
                                  <w:t>Fig. 2-15</w:t>
                                </w:r>
                              </w:p>
                            </w:txbxContent>
                          </wps:txbx>
                          <wps:bodyPr rot="0" vert="horz" wrap="square" lIns="0" tIns="0" rIns="0" bIns="0" anchor="t" anchorCtr="0" upright="1">
                            <a:noAutofit/>
                          </wps:bodyPr>
                        </wps:wsp>
                      </wpg:grpSp>
                      <wps:wsp>
                        <wps:cNvPr id="224" name="Oval 224"/>
                        <wps:cNvSpPr/>
                        <wps:spPr>
                          <a:xfrm>
                            <a:off x="795338" y="280987"/>
                            <a:ext cx="1066800" cy="1072887"/>
                          </a:xfrm>
                          <a:prstGeom prst="ellipse">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72801D" id="Group 225" o:spid="_x0000_s1150" style="position:absolute;left:0;text-align:left;margin-left:-246pt;margin-top:1.65pt;width:234pt;height:144.7pt;z-index:251752960;mso-width-relative:margin;mso-height-relative:margin" coordsize="29711,183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tAAxBZG9iZV9DTQAB&#10;/+4ADkFkb2JlAGSAAAAAAf/bAIQADAgICAkIDAkJDBELCgsRFQ8MDA8VGBMTFRMTGBEMDAwMDAwR&#10;DAwMDAwMDAwMDAwMDAwMDAwMDAwMDAwMDAwMDAENCwsNDg0QDg4QFA4ODhQUDg4ODhQRDAwMDAwR&#10;EQwMDAwMDBEMDAwMDAwMDAwMDAwMDAwMDAwMDAwMDAwMDAwM/8AAEQgAYw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CcAAAAAFJnaHRsb25nAAAA/A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">
                <v:group id="Group 211" o:spid="_x0000_s1151" style="position:absolute;width:29711;height:18395" coordorigin="4,2568" coordsize="29760,18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Picture 212" o:spid="_x0000_s1152" type="#_x0000_t75" style="position:absolute;left:4;top:2568;width:29760;height:18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KYFPFAAAA3AAAAA8AAABkcnMvZG93bnJldi54bWxEj81qwkAUhfeC7zBcoTudJNDSRkcRY6HQ&#10;hW3ajbtL5jZJzdwJmalOfXpHEFwezs/HWayC6cSRBtdaVpDOEhDEldUt1wq+v16nzyCcR9bYWSYF&#10;/+RgtRyPFphre+JPOpa+FnGEXY4KGu/7XEpXNWTQzWxPHL0fOxj0UQ611AOe4rjpZJYkT9Jgy5HQ&#10;YE+bhqpD+Wci9/G9NMX5pdvtwjbwPvn9oHOh1MMkrOcgPAV/D9/ab1pBlmZwPROPgFx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mBTxQAAANwAAAAPAAAAAAAAAAAAAAAA&#10;AJ8CAABkcnMvZG93bnJldi54bWxQSwUGAAAAAAQABAD3AAAAkQMAAAAA&#10;" stroked="t" strokecolor="black [3213]">
                    <v:imagedata r:id="rId62" o:title=""/>
                    <v:path arrowok="t"/>
                  </v:shape>
                  <v:shape id="Text Box 99" o:spid="_x0000_s1153" type="#_x0000_t202" style="position:absolute;left:124;top:19063;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nf3cQA&#10;AADcAAAADwAAAGRycy9kb3ducmV2LnhtbESPzYvCMBTE7wv+D+EJe1k0tQsi1Sh+LXhwD37g+dE8&#10;22LzUpJo639vFoQ9DjPzG2a26EwtHuR8ZVnBaJiAIM6trrhQcD79DCYgfEDWWFsmBU/ysJj3PmaY&#10;advygR7HUIgIYZ+hgjKEJpPS5yUZ9EPbEEfvap3BEKUrpHbYRripZZokY2mw4rhQYkPrkvLb8W4U&#10;jDfu3h54/bU5b/f42xTpZfW8KPXZ75ZTEIG68B9+t3daQTr6hr8z8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J393EAAAA3AAAAA8AAAAAAAAAAAAAAAAAmAIAAGRycy9k&#10;b3ducmV2LnhtbFBLBQYAAAAABAAEAPUAAACJAwAAAAA=&#10;" stroked="f">
                    <v:textbox inset="0,0,0,0">
                      <w:txbxContent>
                        <w:p w:rsidR="00343F39" w:rsidRDefault="00343F39" w:rsidP="00A43876">
                          <w:pPr>
                            <w:pStyle w:val="Fig"/>
                            <w:jc w:val="center"/>
                          </w:pPr>
                          <w:r>
                            <w:t>Fig. 2-15</w:t>
                          </w:r>
                        </w:p>
                      </w:txbxContent>
                    </v:textbox>
                  </v:shape>
                </v:group>
                <v:oval id="Oval 224" o:spid="_x0000_s1154" style="position:absolute;left:7953;top:2809;width:10668;height:10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io8UA&#10;AADcAAAADwAAAGRycy9kb3ducmV2LnhtbESPwWrDMBBE74X+g9hALyGWa0wJTpSQFgo5xIfGOfi4&#10;WBvbxFoZSXXcv48KhR6HmXnDbPezGcREzveWFbwmKQjixuqeWwWX6nO1BuEDssbBMin4IQ/73fPT&#10;Fgtt7/xF0zm0IkLYF6igC2EspPRNRwZ9Ykfi6F2tMxiidK3UDu8RbgaZpembNNhzXOhwpI+Omtv5&#10;2yh4z/xyOpVHbq5VVdd5T+XaLZV6WcyHDYhAc/gP/7WPWkGW5fB7Jh4B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6KjxQAAANwAAAAPAAAAAAAAAAAAAAAAAJgCAABkcnMv&#10;ZG93bnJldi54bWxQSwUGAAAAAAQABAD1AAAAigMAAAAA&#10;" filled="f" strokecolor="black [3213]" strokeweight="3pt"/>
                <w10:anchorlock/>
              </v:group>
            </w:pict>
          </mc:Fallback>
        </mc:AlternateContent>
      </w:r>
      <w:r w:rsidR="00A31447">
        <w:rPr>
          <w:b/>
        </w:rPr>
        <w:t xml:space="preserve">NOTE: </w:t>
      </w:r>
      <w:r w:rsidR="00A31447">
        <w:t>The c</w:t>
      </w:r>
      <w:r w:rsidR="00A31447" w:rsidRPr="00A31447">
        <w:t>ut</w:t>
      </w:r>
      <w:r w:rsidR="00A31447">
        <w:t xml:space="preserve"> </w:t>
      </w:r>
      <w:r w:rsidR="00A31447" w:rsidRPr="00A31447">
        <w:t>off co</w:t>
      </w:r>
      <w:r w:rsidR="00A31447">
        <w:t>rner of the return on the step goes</w:t>
      </w:r>
      <w:r w:rsidR="00A31447" w:rsidRPr="00A31447">
        <w:t xml:space="preserve"> t</w:t>
      </w:r>
      <w:r w:rsidR="00A31447">
        <w:t>o</w:t>
      </w:r>
      <w:r w:rsidR="00A31447" w:rsidRPr="00A31447">
        <w:t xml:space="preserve"> the rear </w:t>
      </w:r>
      <w:r w:rsidR="00A31447">
        <w:t>(Fig. 2-15)</w:t>
      </w:r>
      <w:r w:rsidR="00A31447" w:rsidRPr="00A31447">
        <w:t>.</w:t>
      </w:r>
    </w:p>
    <w:p w:rsidR="00A43876" w:rsidRDefault="00A43876" w:rsidP="00EE6645">
      <w:pPr>
        <w:spacing w:after="120" w:line="300" w:lineRule="auto"/>
        <w:rPr>
          <w:rStyle w:val="ToolsBlackTitleChar"/>
        </w:rPr>
      </w:pPr>
      <w:r>
        <w:rPr>
          <w:rStyle w:val="ToolsBlackTitleChar"/>
        </w:rPr>
        <w:br w:type="page"/>
      </w:r>
    </w:p>
    <w:p w:rsidR="00A43876" w:rsidRPr="00A31447" w:rsidRDefault="00A43876" w:rsidP="00A31447">
      <w:pPr>
        <w:pStyle w:val="ProcLevel3"/>
        <w:numPr>
          <w:ilvl w:val="0"/>
          <w:numId w:val="0"/>
        </w:numPr>
        <w:ind w:left="720"/>
        <w:rPr>
          <w:rStyle w:val="ToolsBlackTitleChar"/>
        </w:rPr>
      </w:pPr>
    </w:p>
    <w:p w:rsidR="00EE5CF6" w:rsidRDefault="00A43876" w:rsidP="00EE5CF6">
      <w:pPr>
        <w:pStyle w:val="ProcLevel3"/>
      </w:pPr>
      <w:r>
        <w:rPr>
          <w:noProof/>
        </w:rPr>
        <mc:AlternateContent>
          <mc:Choice Requires="wpg">
            <w:drawing>
              <wp:anchor distT="0" distB="0" distL="114300" distR="114300" simplePos="0" relativeHeight="251750912" behindDoc="0" locked="1" layoutInCell="1" allowOverlap="1" wp14:anchorId="6D71C10C" wp14:editId="4007D854">
                <wp:simplePos x="0" y="0"/>
                <wp:positionH relativeFrom="column">
                  <wp:posOffset>-3112770</wp:posOffset>
                </wp:positionH>
                <wp:positionV relativeFrom="paragraph">
                  <wp:posOffset>18415</wp:posOffset>
                </wp:positionV>
                <wp:extent cx="2950210" cy="1109345"/>
                <wp:effectExtent l="19050" t="19050" r="21590" b="14605"/>
                <wp:wrapNone/>
                <wp:docPr id="217" name="Group 217"/>
                <wp:cNvGraphicFramePr/>
                <a:graphic xmlns:a="http://schemas.openxmlformats.org/drawingml/2006/main">
                  <a:graphicData uri="http://schemas.microsoft.com/office/word/2010/wordprocessingGroup">
                    <wpg:wgp>
                      <wpg:cNvGrpSpPr/>
                      <wpg:grpSpPr>
                        <a:xfrm>
                          <a:off x="0" y="0"/>
                          <a:ext cx="2950210" cy="1109345"/>
                          <a:chOff x="10863" y="421438"/>
                          <a:chExt cx="2955191" cy="1115290"/>
                        </a:xfrm>
                      </wpg:grpSpPr>
                      <wpg:grpSp>
                        <wpg:cNvPr id="218" name="Group 218"/>
                        <wpg:cNvGrpSpPr/>
                        <wpg:grpSpPr>
                          <a:xfrm>
                            <a:off x="10863" y="421438"/>
                            <a:ext cx="2955191" cy="1115290"/>
                            <a:chOff x="10863" y="257315"/>
                            <a:chExt cx="2955191" cy="1115290"/>
                          </a:xfrm>
                        </wpg:grpSpPr>
                        <pic:pic xmlns:pic="http://schemas.openxmlformats.org/drawingml/2006/picture">
                          <pic:nvPicPr>
                            <pic:cNvPr id="219" name="Picture 21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10863" y="257315"/>
                              <a:ext cx="2955191" cy="1115290"/>
                            </a:xfrm>
                            <a:prstGeom prst="rect">
                              <a:avLst/>
                            </a:prstGeom>
                            <a:ln>
                              <a:solidFill>
                                <a:schemeClr val="tx1"/>
                              </a:solidFill>
                            </a:ln>
                          </pic:spPr>
                        </pic:pic>
                        <wps:wsp>
                          <wps:cNvPr id="220" name="Text Box 99"/>
                          <wps:cNvSpPr txBox="1">
                            <a:spLocks noChangeArrowheads="1"/>
                          </wps:cNvSpPr>
                          <wps:spPr bwMode="auto">
                            <a:xfrm>
                              <a:off x="12485" y="1176033"/>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A43876">
                                <w:pPr>
                                  <w:pStyle w:val="Fig"/>
                                  <w:jc w:val="center"/>
                                </w:pPr>
                                <w:r>
                                  <w:t>Fig. 2-16</w:t>
                                </w:r>
                              </w:p>
                            </w:txbxContent>
                          </wps:txbx>
                          <wps:bodyPr rot="0" vert="horz" wrap="square" lIns="0" tIns="0" rIns="0" bIns="0" anchor="t" anchorCtr="0" upright="1">
                            <a:noAutofit/>
                          </wps:bodyPr>
                        </wps:wsp>
                      </wpg:grpSp>
                      <wpg:grpSp>
                        <wpg:cNvPr id="221" name="Group 109"/>
                        <wpg:cNvGrpSpPr>
                          <a:grpSpLocks/>
                        </wpg:cNvGrpSpPr>
                        <wpg:grpSpPr bwMode="auto">
                          <a:xfrm>
                            <a:off x="27794" y="444500"/>
                            <a:ext cx="1360805" cy="247650"/>
                            <a:chOff x="3188" y="2794"/>
                            <a:chExt cx="2143" cy="390"/>
                          </a:xfrm>
                        </wpg:grpSpPr>
                        <wps:wsp>
                          <wps:cNvPr id="222" name="Rectangle 110"/>
                          <wps:cNvSpPr>
                            <a:spLocks noChangeArrowheads="1"/>
                          </wps:cNvSpPr>
                          <wps:spPr bwMode="auto">
                            <a:xfrm>
                              <a:off x="3610" y="2834"/>
                              <a:ext cx="1721"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A43876">
                                <w:pPr>
                                  <w:rPr>
                                    <w:sz w:val="18"/>
                                  </w:rPr>
                                </w:pPr>
                                <w:r>
                                  <w:rPr>
                                    <w:sz w:val="18"/>
                                  </w:rPr>
                                  <w:t>13mm socket &amp; ratchet</w:t>
                                </w:r>
                              </w:p>
                              <w:p w:rsidR="00343F39" w:rsidRDefault="00343F39" w:rsidP="00A43876">
                                <w:pPr>
                                  <w:rPr>
                                    <w:sz w:val="18"/>
                                  </w:rPr>
                                </w:pPr>
                              </w:p>
                            </w:txbxContent>
                          </wps:txbx>
                          <wps:bodyPr rot="0" vert="horz" wrap="square" lIns="0" tIns="0" rIns="0" bIns="0" anchor="t" anchorCtr="0" upright="1">
                            <a:noAutofit/>
                          </wps:bodyPr>
                        </wps:wsp>
                        <pic:pic xmlns:pic="http://schemas.openxmlformats.org/drawingml/2006/picture">
                          <pic:nvPicPr>
                            <pic:cNvPr id="223"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794"/>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6D71C10C" id="Group 217" o:spid="_x0000_s1155" style="position:absolute;left:0;text-align:left;margin-left:-245.1pt;margin-top:1.45pt;width:232.3pt;height:87.35pt;z-index:251750912;mso-width-relative:margin;mso-height-relative:margin" coordorigin="108,4214" coordsize="29551,11152"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QAMQWRvYmVfQ00AAf/uAA5B&#10;ZG9iZQBkgAAAAAH/2wCEAAwICAgJCAwJCQwRCwoLERUPDAwPFRgTExUTExgRDAwMDAwMEQwMDAwM&#10;DAwMDAwMDAwMDAwMDAwMDAwMDAwMDAwBDQsLDQ4NEA4OEBQODg4UFA4ODg4UEQwMDAwMEREMDAwM&#10;DAwRDAwMDAwMDAwMDAwMDAwMDAwMDAwMDAwMDAwMDP/AABEIADw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YsAAAAAAAAAAAAp2ZWN0b3JEYXRhYm9vbAEAAAAAUGdQc2VudW0AAAAA&#10;UGdQcwAAAABQZ1BDAAAAAExlZnRVbnRGI1JsdAAAAAAAAAAAAAAAAFRvcCBVbnRGI1JsdAAAAAAA&#10;AAAAAAAAAFNjbCBVbnRGI1ByY0BZAAAAAAAAOEJJTQPtAAAAAAAQAJYAAAABAAEAlgAAAAEAAThC&#10;SU0EJgAAAAAADgAAAAAAAAAAAAA/gAAAOEJJTQQNAAAAAAAEAAAAHj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AvAAAAABSZ2h0bG9uZwAAAfQ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B0k&#10;AAAAAQAAAKAAAAA8AAAB4AAAcIAAAB0I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A8&#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DFhJQ0NfUFJPRklMRQABAQAADEhMaW5vAhAAAG1udHJSR0IgWFlaIAfO&#10;AAIACQAGADEAAGFjc3BNU0ZUAAAAAElFQyBzUkdCAAAAAAAAAAAAAAAB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">
                <v:group id="Group 218" o:spid="_x0000_s1156" style="position:absolute;left:108;top:4214;width:29552;height:11153" coordorigin="108,2573" coordsize="29551,11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Picture 219" o:spid="_x0000_s1157" type="#_x0000_t75" style="position:absolute;left:108;top:2573;width:29552;height:111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56nEAAAA3AAAAA8AAABkcnMvZG93bnJldi54bWxEj0FrwkAUhO9C/8PyCt50E6Fio5vQCoWg&#10;RWha74/sMwlm36a7W43/vlsoeBxm5htmU4ymFxdyvrOsIJ0nIIhrqztuFHx9vs1WIHxA1thbJgU3&#10;8lDkD5MNZtpe+YMuVWhEhLDPUEEbwpBJ6euWDPq5HYijd7LOYIjSNVI7vEa46eUiSZbSYMdxocWB&#10;ti3V5+rHKKhC/dSt9vr7sPMuPTa78v11Wyo1fRxf1iACjeEe/m+XWsEifYa/M/EIy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mw56nEAAAA3AAAAA8AAAAAAAAAAAAAAAAA&#10;nwIAAGRycy9kb3ducmV2LnhtbFBLBQYAAAAABAAEAPcAAACQAwAAAAA=&#10;" stroked="t" strokecolor="black [3213]">
                    <v:imagedata r:id="rId64" o:title=""/>
                    <v:path arrowok="t"/>
                  </v:shape>
                  <v:shape id="Text Box 99" o:spid="_x0000_s1158" type="#_x0000_t202" style="position:absolute;left:124;top:11760;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LF8AA&#10;AADcAAAADwAAAGRycy9kb3ducmV2LnhtbERPy4rCMBTdD/gP4QpuBk3tQoZqFJ/gwln4wPWlubbF&#10;5qYk0da/NwvB5eG8Z4vO1OJJzleWFYxHCQji3OqKCwWX8274B8IHZI21ZVLwIg+Lee9nhpm2LR/p&#10;eQqFiCHsM1RQhtBkUvq8JIN+ZBviyN2sMxgidIXUDtsYbmqZJslEGqw4NpTY0Lqk/H56GAWTjXu0&#10;R17/bi7bA/43RXpdva5KDfrdcgoiUBe+4o97rxWkaZwfz8QjIO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feLF8AAAADcAAAADwAAAAAAAAAAAAAAAACYAgAAZHJzL2Rvd25y&#10;ZXYueG1sUEsFBgAAAAAEAAQA9QAAAIUDAAAAAA==&#10;" stroked="f">
                    <v:textbox inset="0,0,0,0">
                      <w:txbxContent>
                        <w:p w:rsidR="00343F39" w:rsidRDefault="00343F39" w:rsidP="00A43876">
                          <w:pPr>
                            <w:pStyle w:val="Fig"/>
                            <w:jc w:val="center"/>
                          </w:pPr>
                          <w:r>
                            <w:t>Fig. 2-16</w:t>
                          </w:r>
                        </w:p>
                      </w:txbxContent>
                    </v:textbox>
                  </v:shape>
                </v:group>
                <v:group id="Group 109" o:spid="_x0000_s1159" style="position:absolute;left:277;top:4445;width:13608;height:2476" coordorigin="3188,2794" coordsize="2143,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rect id="Rectangle 110" o:spid="_x0000_s1160" style="position:absolute;left:3610;top:2834;width:1721;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BzMMA&#10;AADcAAAADwAAAGRycy9kb3ducmV2LnhtbESPwWrDMBBE74H+g9hCb4lcUZriRAmhxdCrnRxy3Fob&#10;27G0MpYSu39fFQo9DjPzhtnuZ2fFncbQedbwvMpAENfedNxoOB2L5RuIEJENWs+k4ZsC7HcPiy3m&#10;xk9c0r2KjUgQDjlqaGMccilD3ZLDsPIDcfIufnQYkxwbaUacEtxZqbLsVTrsOC20ONB7S3Vf3ZyG&#10;49e6t7KyquTrx+2lL8pzMc1aPz3Ohw2ISHP8D/+1P40GpRT8nk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BzMMAAADcAAAADwAAAAAAAAAAAAAAAACYAgAAZHJzL2Rv&#10;d25yZXYueG1sUEsFBgAAAAAEAAQA9QAAAIgDAAAAAA==&#10;" stroked="f" strokeweight=".25pt">
                    <v:textbox inset="0,0,0,0">
                      <w:txbxContent>
                        <w:p w:rsidR="00343F39" w:rsidRDefault="00343F39" w:rsidP="00A43876">
                          <w:pPr>
                            <w:rPr>
                              <w:sz w:val="18"/>
                            </w:rPr>
                          </w:pPr>
                          <w:r>
                            <w:rPr>
                              <w:sz w:val="18"/>
                            </w:rPr>
                            <w:t>13mm socket &amp; ratchet</w:t>
                          </w:r>
                        </w:p>
                        <w:p w:rsidR="00343F39" w:rsidRDefault="00343F39" w:rsidP="00A43876">
                          <w:pPr>
                            <w:rPr>
                              <w:sz w:val="18"/>
                            </w:rPr>
                          </w:pPr>
                        </w:p>
                      </w:txbxContent>
                    </v:textbox>
                  </v:rect>
                  <v:shape id="Picture 111" o:spid="_x0000_s1161" type="#_x0000_t75" alt="tool" style="position:absolute;left:3188;top:2794;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VkTzEAAAA3AAAAA8AAABkcnMvZG93bnJldi54bWxEj0FrwkAUhO8F/8PyBG/NxmhKia5SCoEi&#10;FKm292f2NUnNvg2725j+e1coeBxm5htmvR1NJwZyvrWsYJ6kIIgrq1uuFXwey8dnED4ga+wsk4I/&#10;8rDdTB7WWGh74Q8aDqEWEcK+QAVNCH0hpa8aMugT2xNH79s6gyFKV0vt8BLhppNZmj5Jgy3HhQZ7&#10;em2oOh9+jYLhfKLFfp7nrtwtf6pcfr0HKpWaTceXFYhAY7iH/9tvWkGWLeB2Jh4B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VkTzEAAAA3AAAAA8AAAAAAAAAAAAAAAAA&#10;nwIAAGRycy9kb3ducmV2LnhtbFBLBQYAAAAABAAEAPcAAACQAwAAAAA=&#10;">
                    <v:imagedata r:id="rId22" o:title="tool"/>
                  </v:shape>
                </v:group>
                <w10:anchorlock/>
              </v:group>
            </w:pict>
          </mc:Fallback>
        </mc:AlternateContent>
      </w:r>
      <w:r w:rsidR="00EE5CF6" w:rsidRPr="00EE5CF6">
        <w:t xml:space="preserve">Fit the step to the mount using two of the M8 SEMS bolts on each mount. </w:t>
      </w:r>
      <w:r w:rsidR="00A31447">
        <w:t xml:space="preserve"> </w:t>
      </w:r>
      <w:r w:rsidR="00EE5CF6" w:rsidRPr="00EE5CF6">
        <w:t>Hand tighten only</w:t>
      </w:r>
      <w:r w:rsidR="00EE5CF6">
        <w:t xml:space="preserve"> (Fig.</w:t>
      </w:r>
      <w:r w:rsidR="00A31447">
        <w:t xml:space="preserve"> 2-16</w:t>
      </w:r>
      <w:r w:rsidR="00EE5CF6">
        <w:t>).</w:t>
      </w:r>
    </w:p>
    <w:p w:rsidR="00EE6645" w:rsidRDefault="00EE6645" w:rsidP="00EE6645">
      <w:pPr>
        <w:pStyle w:val="ProcLevel3"/>
        <w:numPr>
          <w:ilvl w:val="0"/>
          <w:numId w:val="0"/>
        </w:numPr>
        <w:ind w:left="720"/>
      </w:pPr>
      <w:r>
        <w:rPr>
          <w:b/>
        </w:rPr>
        <w:t xml:space="preserve">NOTE: </w:t>
      </w:r>
      <w:r w:rsidRPr="00A31447">
        <w:t>The rear mount assembly may need to be adjusted along th</w:t>
      </w:r>
      <w:r>
        <w:t>e length to achieve a good fit.  A</w:t>
      </w:r>
      <w:r w:rsidRPr="00A31447">
        <w:t xml:space="preserve">im </w:t>
      </w:r>
      <w:r>
        <w:t xml:space="preserve">to have the SEMS bolts centered </w:t>
      </w:r>
      <w:r w:rsidRPr="00A31447">
        <w:t>o</w:t>
      </w:r>
      <w:r>
        <w:t>n</w:t>
      </w:r>
      <w:r w:rsidRPr="00A31447">
        <w:t xml:space="preserve"> t</w:t>
      </w:r>
      <w:r>
        <w:t xml:space="preserve">he slotted holes in the mounts </w:t>
      </w:r>
      <w:r w:rsidRPr="00A31447">
        <w:t>and the rear mount should be against the sill flange</w:t>
      </w:r>
      <w:r>
        <w:t xml:space="preserve"> (Fig. 2-16).</w:t>
      </w:r>
    </w:p>
    <w:p w:rsidR="00EE6645" w:rsidRDefault="00EE6645" w:rsidP="00EE5CF6">
      <w:pPr>
        <w:pStyle w:val="ProcLevel3"/>
      </w:pPr>
      <w:r>
        <w:t>Once the bracket and running board are aligned, tighten the rear mount to remove any slack or movement.  This will prevent the bracket from moving in the following steps.</w:t>
      </w:r>
    </w:p>
    <w:p w:rsidR="00A31447" w:rsidRDefault="00E30BF7" w:rsidP="00DE3433">
      <w:pPr>
        <w:pStyle w:val="ProcLevel2"/>
      </w:pPr>
      <w:r>
        <w:t>I</w:t>
      </w:r>
      <w:r w:rsidRPr="00DA4FE8">
        <w:t xml:space="preserve">nstall </w:t>
      </w:r>
      <w:r w:rsidR="00343F39">
        <w:t>the</w:t>
      </w:r>
      <w:r w:rsidRPr="00DA4FE8">
        <w:t xml:space="preserve"> </w:t>
      </w:r>
      <w:r>
        <w:t>rear mount.</w:t>
      </w:r>
    </w:p>
    <w:p w:rsidR="00E30BF7" w:rsidRDefault="00E30BF7" w:rsidP="00E30BF7">
      <w:pPr>
        <w:pStyle w:val="ProcLevel3"/>
      </w:pPr>
      <w:r w:rsidRPr="00E30BF7">
        <w:t>Remove the step from the mounts</w:t>
      </w:r>
      <w:r>
        <w:t>.</w:t>
      </w:r>
    </w:p>
    <w:p w:rsidR="00E30BF7" w:rsidRDefault="00C3074F" w:rsidP="00E30BF7">
      <w:pPr>
        <w:pStyle w:val="ProcLevel3"/>
      </w:pPr>
      <w:r>
        <w:rPr>
          <w:noProof/>
        </w:rPr>
        <mc:AlternateContent>
          <mc:Choice Requires="wpg">
            <w:drawing>
              <wp:anchor distT="0" distB="0" distL="114300" distR="114300" simplePos="0" relativeHeight="251755008" behindDoc="0" locked="1" layoutInCell="1" allowOverlap="1" wp14:anchorId="0CA78DD2" wp14:editId="12F86BF6">
                <wp:simplePos x="0" y="0"/>
                <wp:positionH relativeFrom="column">
                  <wp:posOffset>-3124200</wp:posOffset>
                </wp:positionH>
                <wp:positionV relativeFrom="paragraph">
                  <wp:posOffset>46990</wp:posOffset>
                </wp:positionV>
                <wp:extent cx="2971165" cy="1599565"/>
                <wp:effectExtent l="19050" t="19050" r="19685" b="19685"/>
                <wp:wrapNone/>
                <wp:docPr id="226" name="Group 226"/>
                <wp:cNvGraphicFramePr/>
                <a:graphic xmlns:a="http://schemas.openxmlformats.org/drawingml/2006/main">
                  <a:graphicData uri="http://schemas.microsoft.com/office/word/2010/wordprocessingGroup">
                    <wpg:wgp>
                      <wpg:cNvGrpSpPr/>
                      <wpg:grpSpPr>
                        <a:xfrm>
                          <a:off x="0" y="0"/>
                          <a:ext cx="2971165" cy="1599565"/>
                          <a:chOff x="2607" y="-1945"/>
                          <a:chExt cx="2971800" cy="1596134"/>
                        </a:xfrm>
                      </wpg:grpSpPr>
                      <wpg:grpSp>
                        <wpg:cNvPr id="227" name="Group 227"/>
                        <wpg:cNvGrpSpPr/>
                        <wpg:grpSpPr>
                          <a:xfrm>
                            <a:off x="2607" y="-1945"/>
                            <a:ext cx="2971800" cy="1596134"/>
                            <a:chOff x="2609" y="155616"/>
                            <a:chExt cx="2975476" cy="1600137"/>
                          </a:xfrm>
                        </wpg:grpSpPr>
                        <wpg:grpSp>
                          <wpg:cNvPr id="228" name="Group 228"/>
                          <wpg:cNvGrpSpPr/>
                          <wpg:grpSpPr>
                            <a:xfrm>
                              <a:off x="2609" y="155616"/>
                              <a:ext cx="2975476" cy="1600137"/>
                              <a:chOff x="2609" y="-8507"/>
                              <a:chExt cx="2975476" cy="1600137"/>
                            </a:xfrm>
                          </wpg:grpSpPr>
                          <pic:pic xmlns:pic="http://schemas.openxmlformats.org/drawingml/2006/picture">
                            <pic:nvPicPr>
                              <pic:cNvPr id="229" name="Picture 22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609" y="-8507"/>
                                <a:ext cx="2975476" cy="1600137"/>
                              </a:xfrm>
                              <a:prstGeom prst="rect">
                                <a:avLst/>
                              </a:prstGeom>
                              <a:ln>
                                <a:solidFill>
                                  <a:schemeClr val="tx1"/>
                                </a:solidFill>
                              </a:ln>
                            </pic:spPr>
                          </pic:pic>
                          <wps:wsp>
                            <wps:cNvPr id="230" name="Text Box 99"/>
                            <wps:cNvSpPr txBox="1">
                              <a:spLocks noChangeArrowheads="1"/>
                            </wps:cNvSpPr>
                            <wps:spPr bwMode="auto">
                              <a:xfrm>
                                <a:off x="12485" y="1385002"/>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C3074F">
                                  <w:pPr>
                                    <w:pStyle w:val="Fig"/>
                                    <w:jc w:val="center"/>
                                  </w:pPr>
                                  <w:r>
                                    <w:t>Fig. 2-17</w:t>
                                  </w:r>
                                </w:p>
                              </w:txbxContent>
                            </wps:txbx>
                            <wps:bodyPr rot="0" vert="horz" wrap="square" lIns="0" tIns="0" rIns="0" bIns="0" anchor="t" anchorCtr="0" upright="1">
                              <a:noAutofit/>
                            </wps:bodyPr>
                          </wps:wsp>
                        </wpg:grpSp>
                        <wpg:grpSp>
                          <wpg:cNvPr id="231" name="Group 109"/>
                          <wpg:cNvGrpSpPr>
                            <a:grpSpLocks/>
                          </wpg:cNvGrpSpPr>
                          <wpg:grpSpPr bwMode="auto">
                            <a:xfrm>
                              <a:off x="27794" y="179070"/>
                              <a:ext cx="1450340" cy="247650"/>
                              <a:chOff x="3188" y="2376"/>
                              <a:chExt cx="2284" cy="390"/>
                            </a:xfrm>
                          </wpg:grpSpPr>
                          <wps:wsp>
                            <wps:cNvPr id="232" name="Rectangle 110"/>
                            <wps:cNvSpPr>
                              <a:spLocks noChangeArrowheads="1"/>
                            </wps:cNvSpPr>
                            <wps:spPr bwMode="auto">
                              <a:xfrm>
                                <a:off x="3610" y="2419"/>
                                <a:ext cx="1862"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C3074F">
                                  <w:pPr>
                                    <w:rPr>
                                      <w:sz w:val="18"/>
                                    </w:rPr>
                                  </w:pPr>
                                  <w:r>
                                    <w:rPr>
                                      <w:sz w:val="18"/>
                                    </w:rPr>
                                    <w:t>Center punch &amp; hammer</w:t>
                                  </w:r>
                                </w:p>
                              </w:txbxContent>
                            </wps:txbx>
                            <wps:bodyPr rot="0" vert="horz" wrap="square" lIns="0" tIns="0" rIns="0" bIns="0" anchor="t" anchorCtr="0" upright="1">
                              <a:noAutofit/>
                            </wps:bodyPr>
                          </wps:wsp>
                          <pic:pic xmlns:pic="http://schemas.openxmlformats.org/drawingml/2006/picture">
                            <pic:nvPicPr>
                              <pic:cNvPr id="233"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234" name="Straight Arrow Connector 234"/>
                        <wps:cNvCnPr>
                          <a:stCxn id="236" idx="3"/>
                        </wps:cNvCnPr>
                        <wps:spPr>
                          <a:xfrm flipV="1">
                            <a:off x="1360905" y="848713"/>
                            <a:ext cx="551873" cy="50566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Straight Arrow Connector 235"/>
                        <wps:cNvCnPr>
                          <a:stCxn id="236" idx="3"/>
                        </wps:cNvCnPr>
                        <wps:spPr>
                          <a:xfrm flipV="1">
                            <a:off x="1360905" y="881980"/>
                            <a:ext cx="680487" cy="4724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6" name="Text Box 98"/>
                        <wps:cNvSpPr txBox="1">
                          <a:spLocks noChangeArrowheads="1"/>
                        </wps:cNvSpPr>
                        <wps:spPr bwMode="auto">
                          <a:xfrm>
                            <a:off x="819250" y="1274369"/>
                            <a:ext cx="541655" cy="16002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C3074F">
                              <w:pPr>
                                <w:jc w:val="center"/>
                                <w:rPr>
                                  <w:sz w:val="18"/>
                                </w:rPr>
                              </w:pPr>
                              <w:r>
                                <w:rPr>
                                  <w:sz w:val="18"/>
                                </w:rPr>
                                <w:t>Mark here</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A78DD2" id="Group 226" o:spid="_x0000_s1162" style="position:absolute;left:0;text-align:left;margin-left:-246pt;margin-top:3.7pt;width:233.95pt;height:125.95pt;z-index:251755008;mso-width-relative:margin;mso-height-relative:margin" coordorigin="26,-19" coordsize="29718,1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">
                <v:group id="Group 227" o:spid="_x0000_s1163" style="position:absolute;left:26;top:-19;width:29718;height:15960" coordorigin="26,1556" coordsize="29754,1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0/NMUAAADcAAAADwAAAGRycy9kb3ducmV2LnhtbESPT2vCQBTE7wW/w/IE&#10;b3WTSKtEVxFR6UEK/gHx9sg+k2D2bciuSfz23UKhx2FmfsMsVr2pREuNKy0riMcRCOLM6pJzBZfz&#10;7n0GwnlkjZVlUvAiB6vl4G2BqbYdH6k9+VwECLsUFRTe16mULivIoBvbmjh4d9sY9EE2udQNdgFu&#10;KplE0ac0WHJYKLCmTUHZ4/Q0CvYddutJvG0Pj/vmdTt/fF8PMSk1GvbrOQhPvf8P/7W/tIIkmcL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9PzTFAAAA3AAA&#10;AA8AAAAAAAAAAAAAAAAAqgIAAGRycy9kb3ducmV2LnhtbFBLBQYAAAAABAAEAPoAAACcAwAAAAA=&#10;">
                  <v:group id="Group 228" o:spid="_x0000_s1164" style="position:absolute;left:26;top:1556;width:29754;height:16001" coordorigin="26,-85" coordsize="29754,16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Picture 229" o:spid="_x0000_s1165" type="#_x0000_t75" style="position:absolute;left:26;top:-85;width:29754;height:16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vGXDAAAA3AAAAA8AAABkcnMvZG93bnJldi54bWxEj0trwzAQhO+F/gexhV5KI0eF4LhRQgm0&#10;9JoHPi/S+kGtlW3JifPvq0Ihx2FmvmE2u9l14kJjaD1rWC4yEMTG25ZrDefT52sOIkRki51n0nCj&#10;ALvt48MGC+uvfKDLMdYiQTgUqKGJsS+kDKYhh2Hhe+LkVX50GJMca2lHvCa466TKspV02HJaaLCn&#10;fUPm5zg5DUMZpttAL3W+UtVsDuYre1Ol1s9P88c7iEhzvIf/299Wg1Jr+DuTjoDc/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O8ZcMAAADcAAAADwAAAAAAAAAAAAAAAACf&#10;AgAAZHJzL2Rvd25yZXYueG1sUEsFBgAAAAAEAAQA9wAAAI8DAAAAAA==&#10;" stroked="t" strokecolor="black [3213]">
                      <v:imagedata r:id="rId66" o:title=""/>
                      <v:path arrowok="t"/>
                    </v:shape>
                    <v:shape id="Text Box 99" o:spid="_x0000_s1166" type="#_x0000_t202" style="position:absolute;left:124;top:13850;width:5487;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4dysEA&#10;AADcAAAADwAAAGRycy9kb3ducmV2LnhtbERPTYvCMBC9C/sfwix4kTXdC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HcrBAAAA3AAAAA8AAAAAAAAAAAAAAAAAmAIAAGRycy9kb3du&#10;cmV2LnhtbFBLBQYAAAAABAAEAPUAAACGAwAAAAA=&#10;" stroked="f">
                      <v:textbox inset="0,0,0,0">
                        <w:txbxContent>
                          <w:p w:rsidR="00343F39" w:rsidRDefault="00343F39" w:rsidP="00C3074F">
                            <w:pPr>
                              <w:pStyle w:val="Fig"/>
                              <w:jc w:val="center"/>
                            </w:pPr>
                            <w:r>
                              <w:t>Fig. 2-17</w:t>
                            </w:r>
                          </w:p>
                        </w:txbxContent>
                      </v:textbox>
                    </v:shape>
                  </v:group>
                  <v:group id="Group 109" o:spid="_x0000_s1167" style="position:absolute;left:277;top:1790;width:14504;height:2477" coordorigin="3188,2376" coordsize="228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rect id="Rectangle 110" o:spid="_x0000_s1168" style="position:absolute;left:3610;top:2419;width:1862;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XEcMA&#10;AADcAAAADwAAAGRycy9kb3ducmV2LnhtbESPQWvCQBSE7wX/w/IEb3VjLFpSV5GWQK+JPfT4zL4m&#10;aXbfhuxq0n/fFQSPw8x8w+wOkzXiSoNvHStYLRMQxJXTLdcKvk758ysIH5A1Gsek4I88HPazpx1m&#10;2o1c0LUMtYgQ9hkqaELoMyl91ZBFv3Q9cfR+3GAxRDnUUg84Rrg1Mk2SjbTYclxosKf3hqquvFgF&#10;p/O2M7I0acG/H5eXLi++83FSajGfjm8gAk3hEb63P7WCdJ3C7U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NXEcMAAADcAAAADwAAAAAAAAAAAAAAAACYAgAAZHJzL2Rv&#10;d25yZXYueG1sUEsFBgAAAAAEAAQA9QAAAIgDAAAAAA==&#10;" stroked="f" strokeweight=".25pt">
                      <v:textbox inset="0,0,0,0">
                        <w:txbxContent>
                          <w:p w:rsidR="00343F39" w:rsidRDefault="00343F39" w:rsidP="00C3074F">
                            <w:pPr>
                              <w:rPr>
                                <w:sz w:val="18"/>
                              </w:rPr>
                            </w:pPr>
                            <w:r>
                              <w:rPr>
                                <w:sz w:val="18"/>
                              </w:rPr>
                              <w:t>Center punch &amp; hammer</w:t>
                            </w:r>
                          </w:p>
                        </w:txbxContent>
                      </v:textbox>
                    </v:rect>
                    <v:shape id="Picture 111" o:spid="_x0000_s1169"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MB+HEAAAA3AAAAA8AAABkcnMvZG93bnJldi54bWxEj0FrwkAUhO8F/8PyBG/NRmNKia5SCoEi&#10;FKm292f2NUnNvg2725j+e1coeBxm5htmvR1NJwZyvrWsYJ6kIIgrq1uuFXwey8dnED4ga+wsk4I/&#10;8rDdTB7WWGh74Q8aDqEWEcK+QAVNCH0hpa8aMugT2xNH79s6gyFKV0vt8BLhppOLNH2SBluOCw32&#10;9NpQdT78GgXD+UTZfp7nrtwtf6pcfr0HKpWaTceXFYhAY7iH/9tvWsEiy+B2Jh4Bub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eMB+HEAAAA3AAAAA8AAAAAAAAAAAAAAAAA&#10;nwIAAGRycy9kb3ducmV2LnhtbFBLBQYAAAAABAAEAPcAAACQAwAAAAA=&#10;">
                      <v:imagedata r:id="rId22" o:title="tool"/>
                    </v:shape>
                  </v:group>
                </v:group>
                <v:shape id="Straight Arrow Connector 234" o:spid="_x0000_s1170" type="#_x0000_t32" style="position:absolute;left:13609;top:8487;width:5518;height:50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f8tMQAAADcAAAADwAAAGRycy9kb3ducmV2LnhtbESPUWvCQBCE3wv+h2OFvoheaotI6iWI&#10;UuiT0OgPWHPbJG1uL+Q2mvz7XqHQx2FmvmF2+ehadaM+NJ4NPK0SUMSltw1XBi7nt+UWVBBki61n&#10;MjBRgDybPewwtf7OH3QrpFIRwiFFA7VIl2odypochpXviKP36XuHEmVfadvjPcJdq9dJstEOG44L&#10;NXZ0qKn8LgZnYDheWRbTl5x44uIw7RdUHk/GPM7H/SsooVH+w3/td2tg/fwCv2fiEd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1/y0xAAAANwAAAAPAAAAAAAAAAAA&#10;AAAAAKECAABkcnMvZG93bnJldi54bWxQSwUGAAAAAAQABAD5AAAAkgMAAAAA&#10;" strokecolor="black [3213]" strokeweight="3pt">
                  <v:stroke endarrow="block"/>
                </v:shape>
                <v:shape id="Straight Arrow Connector 235" o:spid="_x0000_s1171" type="#_x0000_t32" style="position:absolute;left:13609;top:8819;width:6804;height:47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ZL8QAAADcAAAADwAAAGRycy9kb3ducmV2LnhtbESPUWvCQBCE3wv+h2OFvoheaqlI6iWI&#10;UuiT0OgPWHPbJG1uL+Q2mvz7XqHQx2FmvmF2+ehadaM+NJ4NPK0SUMSltw1XBi7nt+UWVBBki61n&#10;MjBRgDybPewwtf7OH3QrpFIRwiFFA7VIl2odypochpXviKP36XuHEmVfadvjPcJdq9dJstEOG44L&#10;NXZ0qKn8LgZnYDheWRbTl5x44uIw7RdUHk/GPM7H/SsooVH+w3/td2tg/fwCv2fiEd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1kvxAAAANwAAAAPAAAAAAAAAAAA&#10;AAAAAKECAABkcnMvZG93bnJldi54bWxQSwUGAAAAAAQABAD5AAAAkgMAAAAA&#10;" strokecolor="black [3213]" strokeweight="3pt">
                  <v:stroke endarrow="block"/>
                </v:shape>
                <v:shape id="Text Box 98" o:spid="_x0000_s1172" type="#_x0000_t202" style="position:absolute;left:8192;top:12743;width:5417;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SlsQA&#10;AADcAAAADwAAAGRycy9kb3ducmV2LnhtbESPT4vCMBTE78J+h/AWvGm6KmWpRhFZUY/+uXh72zyb&#10;avNSmmjrtzfCwh6HmfkNM1t0thIPanzpWMHXMAFBnDtdcqHgdFwPvkH4gKyxckwKnuRhMf/ozTDT&#10;ruU9PQ6hEBHCPkMFJoQ6k9Lnhiz6oauJo3dxjcUQZVNI3WAb4baSoyRJpcWS44LBmlaG8tvhbhUU&#10;5rpZravxZHPe1b9nk/yk2/amVP+zW05BBOrCf/ivvdUKRuMU3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UpbEAAAA3AAAAA8AAAAAAAAAAAAAAAAAmAIAAGRycy9k&#10;b3ducmV2LnhtbFBLBQYAAAAABAAEAPUAAACJAwAAAAA=&#10;" stroked="f" strokeweight="2.25pt">
                  <v:stroke startarrowwidth="narrow" startarrowlength="short" endarrowwidth="narrow" endarrowlength="short"/>
                  <v:textbox inset="0,0,0,0">
                    <w:txbxContent>
                      <w:p w:rsidR="00343F39" w:rsidRDefault="00343F39" w:rsidP="00C3074F">
                        <w:pPr>
                          <w:jc w:val="center"/>
                          <w:rPr>
                            <w:sz w:val="18"/>
                          </w:rPr>
                        </w:pPr>
                        <w:r>
                          <w:rPr>
                            <w:sz w:val="18"/>
                          </w:rPr>
                          <w:t>Mark here</w:t>
                        </w:r>
                      </w:p>
                    </w:txbxContent>
                  </v:textbox>
                </v:shape>
                <w10:anchorlock/>
              </v:group>
            </w:pict>
          </mc:Fallback>
        </mc:AlternateContent>
      </w:r>
      <w:r w:rsidR="00E30BF7">
        <w:t>U</w:t>
      </w:r>
      <w:r w:rsidR="00E30BF7" w:rsidRPr="00E30BF7">
        <w:t>s</w:t>
      </w:r>
      <w:r w:rsidR="00E30BF7">
        <w:t>e</w:t>
      </w:r>
      <w:r w:rsidR="00E30BF7" w:rsidRPr="00E30BF7">
        <w:t xml:space="preserve"> a cent</w:t>
      </w:r>
      <w:r w:rsidR="00E30BF7">
        <w:t>e</w:t>
      </w:r>
      <w:r w:rsidR="00E30BF7" w:rsidRPr="00E30BF7">
        <w:t xml:space="preserve">r punch </w:t>
      </w:r>
      <w:r w:rsidR="00E30BF7">
        <w:t>to m</w:t>
      </w:r>
      <w:r w:rsidR="00E30BF7" w:rsidRPr="00E30BF7">
        <w:t xml:space="preserve">ark the sill flange through the holes in the rear mount </w:t>
      </w:r>
      <w:r w:rsidR="00E30BF7">
        <w:t>(Fig. 2-17).</w:t>
      </w:r>
    </w:p>
    <w:p w:rsidR="00E30BF7" w:rsidRDefault="00E30BF7" w:rsidP="00E30BF7">
      <w:pPr>
        <w:pStyle w:val="ProcLevel3"/>
      </w:pPr>
      <w:r w:rsidRPr="00E30BF7">
        <w:t>Remove the rear mount</w:t>
      </w:r>
      <w:r>
        <w:t>.</w:t>
      </w:r>
    </w:p>
    <w:p w:rsidR="00E30BF7" w:rsidRDefault="00E30BF7" w:rsidP="00E30BF7">
      <w:pPr>
        <w:pStyle w:val="ProcLevel3"/>
      </w:pPr>
      <w:r w:rsidRPr="00E30BF7">
        <w:t>Drill the marked positions on the sill flange using a 6.5mm drill bit</w:t>
      </w:r>
      <w:r>
        <w:t>.</w:t>
      </w:r>
    </w:p>
    <w:p w:rsidR="00E30BF7" w:rsidRDefault="00E30BF7" w:rsidP="00E30BF7">
      <w:pPr>
        <w:pStyle w:val="ProcLevel3"/>
      </w:pPr>
      <w:r w:rsidRPr="00E30BF7">
        <w:t xml:space="preserve">Deburr and apply </w:t>
      </w:r>
      <w:r>
        <w:t>sealant</w:t>
      </w:r>
      <w:r w:rsidRPr="00E30BF7">
        <w:t xml:space="preserve"> to the holes</w:t>
      </w:r>
      <w:r>
        <w:t>.</w:t>
      </w:r>
    </w:p>
    <w:p w:rsidR="00E30BF7" w:rsidRDefault="00E30BF7" w:rsidP="00E30BF7">
      <w:pPr>
        <w:pStyle w:val="ProcLevel3"/>
      </w:pPr>
      <w:r>
        <w:t>Re</w:t>
      </w:r>
      <w:r w:rsidRPr="00E30BF7">
        <w:t xml:space="preserve">install the rear mount as described </w:t>
      </w:r>
      <w:r w:rsidR="004B60C2">
        <w:t>in Step 2(g)</w:t>
      </w:r>
      <w:r>
        <w:t>.</w:t>
      </w:r>
    </w:p>
    <w:p w:rsidR="00E30BF7" w:rsidRDefault="00C3074F" w:rsidP="00E30BF7">
      <w:pPr>
        <w:pStyle w:val="ProcLevel3"/>
      </w:pPr>
      <w:r>
        <w:rPr>
          <w:noProof/>
        </w:rPr>
        <mc:AlternateContent>
          <mc:Choice Requires="wpg">
            <w:drawing>
              <wp:anchor distT="0" distB="0" distL="114300" distR="114300" simplePos="0" relativeHeight="251757056" behindDoc="0" locked="1" layoutInCell="1" allowOverlap="1" wp14:anchorId="4294C799" wp14:editId="60BA1917">
                <wp:simplePos x="0" y="0"/>
                <wp:positionH relativeFrom="column">
                  <wp:posOffset>-3124200</wp:posOffset>
                </wp:positionH>
                <wp:positionV relativeFrom="paragraph">
                  <wp:posOffset>16510</wp:posOffset>
                </wp:positionV>
                <wp:extent cx="2971165" cy="1694180"/>
                <wp:effectExtent l="19050" t="19050" r="19685" b="20320"/>
                <wp:wrapNone/>
                <wp:docPr id="237" name="Group 237"/>
                <wp:cNvGraphicFramePr/>
                <a:graphic xmlns:a="http://schemas.openxmlformats.org/drawingml/2006/main">
                  <a:graphicData uri="http://schemas.microsoft.com/office/word/2010/wordprocessingGroup">
                    <wpg:wgp>
                      <wpg:cNvGrpSpPr/>
                      <wpg:grpSpPr>
                        <a:xfrm>
                          <a:off x="0" y="0"/>
                          <a:ext cx="2971165" cy="1694180"/>
                          <a:chOff x="2977" y="155570"/>
                          <a:chExt cx="2976005" cy="1698129"/>
                        </a:xfrm>
                      </wpg:grpSpPr>
                      <wpg:grpSp>
                        <wpg:cNvPr id="238" name="Group 238"/>
                        <wpg:cNvGrpSpPr/>
                        <wpg:grpSpPr>
                          <a:xfrm>
                            <a:off x="2977" y="155570"/>
                            <a:ext cx="2976005" cy="1698129"/>
                            <a:chOff x="2977" y="-8553"/>
                            <a:chExt cx="2976005" cy="1698129"/>
                          </a:xfrm>
                        </wpg:grpSpPr>
                        <pic:pic xmlns:pic="http://schemas.openxmlformats.org/drawingml/2006/picture">
                          <pic:nvPicPr>
                            <pic:cNvPr id="239" name="Picture 239"/>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977" y="-8553"/>
                              <a:ext cx="2976005" cy="1698129"/>
                            </a:xfrm>
                            <a:prstGeom prst="rect">
                              <a:avLst/>
                            </a:prstGeom>
                            <a:ln>
                              <a:solidFill>
                                <a:schemeClr val="tx1"/>
                              </a:solidFill>
                            </a:ln>
                          </pic:spPr>
                        </pic:pic>
                        <wps:wsp>
                          <wps:cNvPr id="240" name="Text Box 99"/>
                          <wps:cNvSpPr txBox="1">
                            <a:spLocks noChangeArrowheads="1"/>
                          </wps:cNvSpPr>
                          <wps:spPr bwMode="auto">
                            <a:xfrm>
                              <a:off x="12485" y="149486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343F39" w:rsidP="00C3074F">
                                <w:pPr>
                                  <w:pStyle w:val="Fig"/>
                                  <w:jc w:val="center"/>
                                </w:pPr>
                                <w:r>
                                  <w:t>Fig. 2-18</w:t>
                                </w:r>
                              </w:p>
                            </w:txbxContent>
                          </wps:txbx>
                          <wps:bodyPr rot="0" vert="horz" wrap="square" lIns="0" tIns="0" rIns="0" bIns="0" anchor="t" anchorCtr="0" upright="1">
                            <a:noAutofit/>
                          </wps:bodyPr>
                        </wps:wsp>
                      </wpg:grpSp>
                      <wpg:grpSp>
                        <wpg:cNvPr id="241" name="Group 109"/>
                        <wpg:cNvGrpSpPr>
                          <a:grpSpLocks/>
                        </wpg:cNvGrpSpPr>
                        <wpg:grpSpPr bwMode="auto">
                          <a:xfrm>
                            <a:off x="27794" y="179070"/>
                            <a:ext cx="2107565" cy="247650"/>
                            <a:chOff x="3188" y="2376"/>
                            <a:chExt cx="3319" cy="390"/>
                          </a:xfrm>
                        </wpg:grpSpPr>
                        <wps:wsp>
                          <wps:cNvPr id="242" name="Rectangle 110"/>
                          <wps:cNvSpPr>
                            <a:spLocks noChangeArrowheads="1"/>
                          </wps:cNvSpPr>
                          <wps:spPr bwMode="auto">
                            <a:xfrm>
                              <a:off x="3610" y="2416"/>
                              <a:ext cx="2897"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43F39" w:rsidRDefault="00343F39" w:rsidP="00C3074F">
                                <w:pPr>
                                  <w:rPr>
                                    <w:sz w:val="18"/>
                                  </w:rPr>
                                </w:pPr>
                                <w:r>
                                  <w:rPr>
                                    <w:sz w:val="18"/>
                                  </w:rPr>
                                  <w:t>10mm &amp; 17mm sockets; torque wrench</w:t>
                                </w:r>
                              </w:p>
                              <w:p w:rsidR="00343F39" w:rsidRDefault="00343F39" w:rsidP="00C3074F">
                                <w:pPr>
                                  <w:rPr>
                                    <w:sz w:val="18"/>
                                  </w:rPr>
                                </w:pPr>
                              </w:p>
                            </w:txbxContent>
                          </wps:txbx>
                          <wps:bodyPr rot="0" vert="horz" wrap="square" lIns="0" tIns="0" rIns="0" bIns="0" anchor="t" anchorCtr="0" upright="1">
                            <a:noAutofit/>
                          </wps:bodyPr>
                        </wps:wsp>
                        <pic:pic xmlns:pic="http://schemas.openxmlformats.org/drawingml/2006/picture">
                          <pic:nvPicPr>
                            <pic:cNvPr id="243"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4294C799" id="Group 237" o:spid="_x0000_s1173" style="position:absolute;left:0;text-align:left;margin-left:-246pt;margin-top:1.3pt;width:233.95pt;height:133.4pt;z-index:251757056;mso-width-relative:margin;mso-height-relative:margin" coordorigin="29,1555" coordsize="29760,16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">
                <v:group id="Group 238" o:spid="_x0000_s1174" style="position:absolute;left:29;top:1555;width:29760;height:16981" coordorigin="29,-85" coordsize="29760,16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Picture 239" o:spid="_x0000_s1175" type="#_x0000_t75" style="position:absolute;left:29;top:-85;width:29760;height:16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VkH/EAAAA3AAAAA8AAABkcnMvZG93bnJldi54bWxEj0FrwkAUhO9C/8PyCr2I7kYh2JiNSKHQ&#10;gyBVoddH9pmNZt+G7FbTf+8WCj0OM/MNU25G14kbDaH1rCGbKxDEtTctNxpOx/fZCkSIyAY7z6Th&#10;hwJsqqdJiYXxd/6k2yE2IkE4FKjBxtgXUobaksMw9z1x8s5+cBiTHBppBrwnuOvkQqlcOmw5LVjs&#10;6c1SfT18Ow0qz7MdnU/2K/M0vbSxUd1+q/XL87hdg4g0xv/wX/vDaFgsX+H3TDoCsn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jVkH/EAAAA3AAAAA8AAAAAAAAAAAAAAAAA&#10;nwIAAGRycy9kb3ducmV2LnhtbFBLBQYAAAAABAAEAPcAAACQAwAAAAA=&#10;" stroked="t" strokecolor="black [3213]">
                    <v:imagedata r:id="rId68" o:title=""/>
                    <v:path arrowok="t"/>
                  </v:shape>
                  <v:shape id="Text Box 99" o:spid="_x0000_s1176" type="#_x0000_t202" style="position:absolute;left:124;top:14948;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hut8EA&#10;AADcAAAADwAAAGRycy9kb3ducmV2LnhtbERPTYvCMBC9C/sfwix4kTXdIiLVKK664EEPdcXz0Ixt&#10;sZmUJNr67zcHwePjfS9WvWnEg5yvLSv4HicgiAuray4VnP9+v2YgfEDW2FgmBU/ysFp+DBaYadtx&#10;To9TKEUMYZ+hgiqENpPSFxUZ9GPbEkfuap3BEKErpXbYxXDTyDRJptJgzbGhwpY2FRW3090omG7d&#10;vct5M9qedwc8tmV6+XlelBp+9us5iEB9eItf7r1WkE7i/HgmHg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obrfBAAAA3AAAAA8AAAAAAAAAAAAAAAAAmAIAAGRycy9kb3du&#10;cmV2LnhtbFBLBQYAAAAABAAEAPUAAACGAwAAAAA=&#10;" stroked="f">
                    <v:textbox inset="0,0,0,0">
                      <w:txbxContent>
                        <w:p w:rsidR="00343F39" w:rsidRDefault="00343F39" w:rsidP="00C3074F">
                          <w:pPr>
                            <w:pStyle w:val="Fig"/>
                            <w:jc w:val="center"/>
                          </w:pPr>
                          <w:r>
                            <w:t>Fig. 2-18</w:t>
                          </w:r>
                        </w:p>
                      </w:txbxContent>
                    </v:textbox>
                  </v:shape>
                </v:group>
                <v:group id="Group 109" o:spid="_x0000_s1177" style="position:absolute;left:277;top:1790;width:21076;height:2477" coordorigin="3188,2376" coordsize="3319,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rect id="Rectangle 110" o:spid="_x0000_s1178" style="position:absolute;left:3610;top:2416;width:2897;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UkbMMA&#10;AADcAAAADwAAAGRycy9kb3ducmV2LnhtbESPQWvCQBSE7wX/w/IEb3XTILWkrlKUgNdEDz2+Zp9J&#10;zO7bkF1N+u+7BcHjMDPfMJvdZI240+BbxwrelgkI4srplmsF51P++gHCB2SNxjEp+CUPu+3sZYOZ&#10;diMXdC9DLSKEfYYKmhD6TEpfNWTRL11PHL2LGyyGKIda6gHHCLdGpknyLi22HBca7GnfUNWVN6vg&#10;9LPujCxNWvD1cFt1efGdj5NSi/n09Qki0BSe4Uf7qBWkqxT+z8Qj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VUkbMMAAADcAAAADwAAAAAAAAAAAAAAAACYAgAAZHJzL2Rv&#10;d25yZXYueG1sUEsFBgAAAAAEAAQA9QAAAIgDAAAAAA==&#10;" stroked="f" strokeweight=".25pt">
                    <v:textbox inset="0,0,0,0">
                      <w:txbxContent>
                        <w:p w:rsidR="00343F39" w:rsidRDefault="00343F39" w:rsidP="00C3074F">
                          <w:pPr>
                            <w:rPr>
                              <w:sz w:val="18"/>
                            </w:rPr>
                          </w:pPr>
                          <w:r>
                            <w:rPr>
                              <w:sz w:val="18"/>
                            </w:rPr>
                            <w:t>10mm &amp; 17mm sockets; torque wrench</w:t>
                          </w:r>
                        </w:p>
                        <w:p w:rsidR="00343F39" w:rsidRDefault="00343F39" w:rsidP="00C3074F">
                          <w:pPr>
                            <w:rPr>
                              <w:sz w:val="18"/>
                            </w:rPr>
                          </w:pPr>
                        </w:p>
                      </w:txbxContent>
                    </v:textbox>
                  </v:rect>
                  <v:shape id="Picture 111" o:spid="_x0000_s1179"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dJzEAAAA3AAAAA8AAABkcnMvZG93bnJldi54bWxEj91qwkAUhO8F32E5Qu9040+KRFcRIVAK&#10;pdTq/TF7TKLZs2F3jenbdwsFL4eZ+YZZb3vTiI6cry0rmE4SEMSF1TWXCo7f+XgJwgdkjY1lUvBD&#10;Hrab4WCNmbYP/qLuEEoRIewzVFCF0GZS+qIig35iW+LoXawzGKJ0pdQOHxFuGjlLkldpsOa4UGFL&#10;+4qK2+FuFHS3M80/p2nq8vfFtUjl6SNQrtTLqN+tQATqwzP8337TCmaLOfydiUdAb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dJzEAAAA3AAAAA8AAAAAAAAAAAAAAAAA&#10;nwIAAGRycy9kb3ducmV2LnhtbFBLBQYAAAAABAAEAPcAAACQAwAAAAA=&#10;">
                    <v:imagedata r:id="rId22" o:title="tool"/>
                  </v:shape>
                </v:group>
                <w10:anchorlock/>
              </v:group>
            </w:pict>
          </mc:Fallback>
        </mc:AlternateContent>
      </w:r>
      <w:r w:rsidR="00E30BF7" w:rsidRPr="00E30BF7">
        <w:t xml:space="preserve">Install two M6 SEMS bolts and </w:t>
      </w:r>
      <w:r w:rsidR="00E30BF7">
        <w:t>f</w:t>
      </w:r>
      <w:r w:rsidR="00E30BF7" w:rsidRPr="00E30BF7">
        <w:t xml:space="preserve">lange </w:t>
      </w:r>
      <w:r w:rsidR="00E30BF7">
        <w:t>n</w:t>
      </w:r>
      <w:r w:rsidR="00E30BF7" w:rsidRPr="00E30BF7">
        <w:t xml:space="preserve">uts through the rear </w:t>
      </w:r>
      <w:r>
        <w:t>mount</w:t>
      </w:r>
      <w:r w:rsidR="00E30BF7" w:rsidRPr="00E30BF7">
        <w:t xml:space="preserve"> and sill flange</w:t>
      </w:r>
      <w:r w:rsidR="00E30BF7">
        <w:t xml:space="preserve"> (Fig. 2-18).</w:t>
      </w:r>
    </w:p>
    <w:p w:rsidR="00E30BF7" w:rsidRDefault="00E30BF7" w:rsidP="00E30BF7">
      <w:pPr>
        <w:pStyle w:val="ProcLevel3"/>
      </w:pPr>
      <w:r w:rsidRPr="00E30BF7">
        <w:t xml:space="preserve">Torque </w:t>
      </w:r>
      <w:r>
        <w:t xml:space="preserve">the </w:t>
      </w:r>
      <w:r w:rsidRPr="00E30BF7">
        <w:t xml:space="preserve">M6 </w:t>
      </w:r>
      <w:r>
        <w:t>n</w:t>
      </w:r>
      <w:r w:rsidRPr="00E30BF7">
        <w:t>uts to spec</w:t>
      </w:r>
      <w:r>
        <w:t>.</w:t>
      </w:r>
    </w:p>
    <w:p w:rsidR="00E30BF7" w:rsidRPr="00E30BF7" w:rsidRDefault="00E30BF7" w:rsidP="00E30BF7">
      <w:pPr>
        <w:pStyle w:val="ProcLevel3"/>
        <w:numPr>
          <w:ilvl w:val="0"/>
          <w:numId w:val="0"/>
        </w:numPr>
        <w:ind w:left="720"/>
        <w:rPr>
          <w:b/>
        </w:rPr>
      </w:pPr>
      <w:r>
        <w:rPr>
          <w:b/>
        </w:rPr>
        <w:t>Torque: 9 N-m (80</w:t>
      </w:r>
      <w:r w:rsidRPr="00E30BF7">
        <w:rPr>
          <w:b/>
        </w:rPr>
        <w:t xml:space="preserve"> </w:t>
      </w:r>
      <w:r>
        <w:rPr>
          <w:b/>
        </w:rPr>
        <w:t>in</w:t>
      </w:r>
      <w:r w:rsidRPr="00E30BF7">
        <w:rPr>
          <w:b/>
        </w:rPr>
        <w:t>-lbs)</w:t>
      </w:r>
    </w:p>
    <w:p w:rsidR="00E30BF7" w:rsidRDefault="00E30BF7" w:rsidP="00E30BF7">
      <w:pPr>
        <w:pStyle w:val="ProcLevel3"/>
      </w:pPr>
      <w:r w:rsidRPr="00E30BF7">
        <w:t xml:space="preserve">Torque </w:t>
      </w:r>
      <w:r>
        <w:t xml:space="preserve">the </w:t>
      </w:r>
      <w:r w:rsidRPr="00E30BF7">
        <w:t xml:space="preserve">M10 </w:t>
      </w:r>
      <w:r>
        <w:t>w</w:t>
      </w:r>
      <w:r w:rsidRPr="00E30BF7">
        <w:t xml:space="preserve">eld </w:t>
      </w:r>
      <w:r>
        <w:t>s</w:t>
      </w:r>
      <w:r w:rsidRPr="00E30BF7">
        <w:t xml:space="preserve">tud </w:t>
      </w:r>
      <w:r>
        <w:t>n</w:t>
      </w:r>
      <w:r w:rsidRPr="00E30BF7">
        <w:t>ut to spec</w:t>
      </w:r>
      <w:r>
        <w:t>.</w:t>
      </w:r>
    </w:p>
    <w:p w:rsidR="00E30BF7" w:rsidRDefault="00E30BF7" w:rsidP="00E30BF7">
      <w:pPr>
        <w:pStyle w:val="ProcLevel3"/>
        <w:numPr>
          <w:ilvl w:val="0"/>
          <w:numId w:val="0"/>
        </w:numPr>
        <w:ind w:left="720"/>
        <w:rPr>
          <w:b/>
        </w:rPr>
      </w:pPr>
      <w:r w:rsidRPr="00E30BF7">
        <w:rPr>
          <w:b/>
        </w:rPr>
        <w:t>Torque: 44 N-m (33 ft-lbs)</w:t>
      </w:r>
    </w:p>
    <w:p w:rsidR="0010567A" w:rsidRDefault="0010567A">
      <w:pPr>
        <w:rPr>
          <w:b/>
        </w:rPr>
      </w:pPr>
      <w:r>
        <w:rPr>
          <w:b/>
        </w:rPr>
        <w:br w:type="page"/>
      </w:r>
    </w:p>
    <w:p w:rsidR="0010567A" w:rsidRPr="00E30BF7" w:rsidRDefault="0010567A" w:rsidP="00E30BF7">
      <w:pPr>
        <w:pStyle w:val="ProcLevel3"/>
        <w:numPr>
          <w:ilvl w:val="0"/>
          <w:numId w:val="0"/>
        </w:numPr>
        <w:ind w:left="720"/>
        <w:rPr>
          <w:b/>
        </w:rPr>
      </w:pPr>
    </w:p>
    <w:p w:rsidR="00E30BF7" w:rsidRDefault="00C3074F" w:rsidP="00E30BF7">
      <w:pPr>
        <w:pStyle w:val="ProcLevel2"/>
      </w:pPr>
      <w:r>
        <w:t xml:space="preserve">Install </w:t>
      </w:r>
      <w:r w:rsidR="00343F39">
        <w:t>the</w:t>
      </w:r>
      <w:r>
        <w:t xml:space="preserve"> running board.</w:t>
      </w:r>
    </w:p>
    <w:p w:rsidR="00C3074F" w:rsidRDefault="0010567A" w:rsidP="00C3074F">
      <w:pPr>
        <w:pStyle w:val="ProcLevel3"/>
      </w:pPr>
      <w:r>
        <w:rPr>
          <w:noProof/>
        </w:rPr>
        <mc:AlternateContent>
          <mc:Choice Requires="wpg">
            <w:drawing>
              <wp:anchor distT="0" distB="0" distL="114300" distR="114300" simplePos="0" relativeHeight="251761152" behindDoc="0" locked="0" layoutInCell="1" allowOverlap="1" wp14:anchorId="5698DAE8" wp14:editId="4112CB66">
                <wp:simplePos x="0" y="0"/>
                <wp:positionH relativeFrom="column">
                  <wp:posOffset>-3123565</wp:posOffset>
                </wp:positionH>
                <wp:positionV relativeFrom="paragraph">
                  <wp:posOffset>3810</wp:posOffset>
                </wp:positionV>
                <wp:extent cx="2971800" cy="662305"/>
                <wp:effectExtent l="19050" t="19050" r="19050" b="23495"/>
                <wp:wrapNone/>
                <wp:docPr id="50" name="Group 50"/>
                <wp:cNvGraphicFramePr/>
                <a:graphic xmlns:a="http://schemas.openxmlformats.org/drawingml/2006/main">
                  <a:graphicData uri="http://schemas.microsoft.com/office/word/2010/wordprocessingGroup">
                    <wpg:wgp>
                      <wpg:cNvGrpSpPr/>
                      <wpg:grpSpPr>
                        <a:xfrm>
                          <a:off x="0" y="0"/>
                          <a:ext cx="2971800" cy="662305"/>
                          <a:chOff x="2595" y="411818"/>
                          <a:chExt cx="2976005" cy="665313"/>
                        </a:xfrm>
                      </wpg:grpSpPr>
                      <pic:pic xmlns:pic="http://schemas.openxmlformats.org/drawingml/2006/picture">
                        <pic:nvPicPr>
                          <pic:cNvPr id="58" name="Picture 58"/>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2595" y="411818"/>
                            <a:ext cx="2976005" cy="665313"/>
                          </a:xfrm>
                          <a:prstGeom prst="rect">
                            <a:avLst/>
                          </a:prstGeom>
                          <a:ln>
                            <a:solidFill>
                              <a:schemeClr val="tx1"/>
                            </a:solidFill>
                          </a:ln>
                        </pic:spPr>
                      </pic:pic>
                      <wps:wsp>
                        <wps:cNvPr id="59" name="Text Box 99"/>
                        <wps:cNvSpPr txBox="1">
                          <a:spLocks noChangeArrowheads="1"/>
                        </wps:cNvSpPr>
                        <wps:spPr bwMode="auto">
                          <a:xfrm>
                            <a:off x="2429959" y="876857"/>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67A" w:rsidRDefault="0010567A" w:rsidP="0010567A">
                              <w:pPr>
                                <w:pStyle w:val="Fig"/>
                                <w:jc w:val="center"/>
                              </w:pPr>
                              <w:r>
                                <w:t>Fig. 2-19</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698DAE8" id="Group 50" o:spid="_x0000_s1180" style="position:absolute;left:0;text-align:left;margin-left:-245.95pt;margin-top:.3pt;width:234pt;height:52.15pt;z-index:251761152;mso-width-relative:margin;mso-height-relative:margin" coordorigin="25,4118" coordsize="29760,6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">
                <v:shape id="Picture 58" o:spid="_x0000_s1181" type="#_x0000_t75" style="position:absolute;left:25;top:4118;width:29761;height:66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7xJC7AAAAA2wAAAA8AAABkcnMvZG93bnJldi54bWxET02LwjAQvS/sfwiz4G1NFXW1a1pEVNTD&#10;glo8D81sW2wmpYla/705CB4f73uedqYWN2pdZVnBoB+BIM6trrhQkJ3W31MQziNrrC2Tggc5SJPP&#10;jznG2t75QLejL0QIYRejgtL7JpbS5SUZdH3bEAfu37YGfYBtIXWL9xBuajmMook0WHFoKLGhZUn5&#10;5Xg1Ckz3x+f1JstW+32++JE4O4x2WqneV7f4BeGp82/xy73VCsZhbPgSfoBM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vEkLsAAAADbAAAADwAAAAAAAAAAAAAAAACfAgAA&#10;ZHJzL2Rvd25yZXYueG1sUEsFBgAAAAAEAAQA9wAAAIwDAAAAAA==&#10;" stroked="t" strokecolor="black [3213]">
                  <v:imagedata r:id="rId70" o:title=""/>
                  <v:path arrowok="t"/>
                </v:shape>
                <v:shape id="Text Box 99" o:spid="_x0000_s1182" type="#_x0000_t202" style="position:absolute;left:24299;top:8768;width:5486;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EA8UA&#10;AADbAAAADwAAAGRycy9kb3ducmV2LnhtbESPT2vCQBTE7wW/w/KEXopuGqjU6CrWtNBDPWjF8yP7&#10;TILZt2F3zZ9v3y0Uehxm5jfMejuYRnTkfG1ZwfM8AUFcWF1zqeD8/TF7BeEDssbGMikYycN2M3lY&#10;Y6Ztz0fqTqEUEcI+QwVVCG0mpS8qMujntiWO3tU6gyFKV0rtsI9w08g0SRbSYM1xocKW9hUVt9Pd&#10;KFjk7t4fef+Un9+/8NCW6eVtvCj1OB12KxCBhvAf/mt/agUvS/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csQDxQAAANsAAAAPAAAAAAAAAAAAAAAAAJgCAABkcnMv&#10;ZG93bnJldi54bWxQSwUGAAAAAAQABAD1AAAAigMAAAAA&#10;" stroked="f">
                  <v:textbox inset="0,0,0,0">
                    <w:txbxContent>
                      <w:p w:rsidR="0010567A" w:rsidRDefault="0010567A" w:rsidP="0010567A">
                        <w:pPr>
                          <w:pStyle w:val="Fig"/>
                          <w:jc w:val="center"/>
                        </w:pPr>
                        <w:r>
                          <w:t>Fig. 2-19</w:t>
                        </w:r>
                      </w:p>
                    </w:txbxContent>
                  </v:textbox>
                </v:shape>
              </v:group>
            </w:pict>
          </mc:Fallback>
        </mc:AlternateContent>
      </w:r>
      <w:r w:rsidR="00C3074F" w:rsidRPr="00C3074F">
        <w:t xml:space="preserve">Reposition the </w:t>
      </w:r>
      <w:r w:rsidR="00C3074F">
        <w:t>running board</w:t>
      </w:r>
      <w:r w:rsidR="00C3074F" w:rsidRPr="00C3074F">
        <w:t xml:space="preserve"> </w:t>
      </w:r>
      <w:r w:rsidR="00C3074F">
        <w:t>onto the mounts</w:t>
      </w:r>
      <w:r w:rsidR="00B4176D">
        <w:t xml:space="preserve"> (Fig. 2-19)</w:t>
      </w:r>
      <w:r w:rsidR="00C3074F">
        <w:t>.</w:t>
      </w:r>
    </w:p>
    <w:p w:rsidR="0010567A" w:rsidRDefault="0010567A" w:rsidP="0010567A">
      <w:pPr>
        <w:pStyle w:val="ProcLevel3"/>
        <w:numPr>
          <w:ilvl w:val="0"/>
          <w:numId w:val="0"/>
        </w:numPr>
        <w:ind w:left="720"/>
      </w:pPr>
    </w:p>
    <w:p w:rsidR="00C3074F" w:rsidRDefault="0010567A" w:rsidP="00C3074F">
      <w:pPr>
        <w:pStyle w:val="ProcLevel3"/>
      </w:pPr>
      <w:r>
        <w:rPr>
          <w:noProof/>
        </w:rPr>
        <mc:AlternateContent>
          <mc:Choice Requires="wpg">
            <w:drawing>
              <wp:anchor distT="0" distB="0" distL="114300" distR="114300" simplePos="0" relativeHeight="251767296" behindDoc="0" locked="1" layoutInCell="1" allowOverlap="1" wp14:anchorId="0AB09627" wp14:editId="337D0E97">
                <wp:simplePos x="0" y="0"/>
                <wp:positionH relativeFrom="column">
                  <wp:posOffset>-3112135</wp:posOffset>
                </wp:positionH>
                <wp:positionV relativeFrom="paragraph">
                  <wp:posOffset>-17145</wp:posOffset>
                </wp:positionV>
                <wp:extent cx="2971800" cy="1600200"/>
                <wp:effectExtent l="19050" t="19050" r="19050" b="19050"/>
                <wp:wrapNone/>
                <wp:docPr id="147" name="Group 147"/>
                <wp:cNvGraphicFramePr/>
                <a:graphic xmlns:a="http://schemas.openxmlformats.org/drawingml/2006/main">
                  <a:graphicData uri="http://schemas.microsoft.com/office/word/2010/wordprocessingGroup">
                    <wpg:wgp>
                      <wpg:cNvGrpSpPr/>
                      <wpg:grpSpPr>
                        <a:xfrm>
                          <a:off x="0" y="0"/>
                          <a:ext cx="2971800" cy="1600200"/>
                          <a:chOff x="0" y="0"/>
                          <a:chExt cx="2971165" cy="1604010"/>
                        </a:xfrm>
                      </wpg:grpSpPr>
                      <wpg:grpSp>
                        <wpg:cNvPr id="73" name="Group 73"/>
                        <wpg:cNvGrpSpPr/>
                        <wpg:grpSpPr>
                          <a:xfrm>
                            <a:off x="0" y="0"/>
                            <a:ext cx="2971165" cy="1604010"/>
                            <a:chOff x="2977" y="152256"/>
                            <a:chExt cx="2976005" cy="1610735"/>
                          </a:xfrm>
                        </wpg:grpSpPr>
                        <wpg:grpSp>
                          <wpg:cNvPr id="74" name="Group 74"/>
                          <wpg:cNvGrpSpPr/>
                          <wpg:grpSpPr>
                            <a:xfrm>
                              <a:off x="2977" y="152256"/>
                              <a:ext cx="2976005" cy="1610735"/>
                              <a:chOff x="2977" y="-11867"/>
                              <a:chExt cx="2976005" cy="1610735"/>
                            </a:xfrm>
                          </wpg:grpSpPr>
                          <pic:pic xmlns:pic="http://schemas.openxmlformats.org/drawingml/2006/picture">
                            <pic:nvPicPr>
                              <pic:cNvPr id="75" name="Picture 7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2977" y="-11867"/>
                                <a:ext cx="2976005" cy="1610735"/>
                              </a:xfrm>
                              <a:prstGeom prst="rect">
                                <a:avLst/>
                              </a:prstGeom>
                              <a:ln>
                                <a:solidFill>
                                  <a:schemeClr val="tx1"/>
                                </a:solidFill>
                              </a:ln>
                            </pic:spPr>
                          </pic:pic>
                          <wps:wsp>
                            <wps:cNvPr id="76" name="Text Box 99"/>
                            <wps:cNvSpPr txBox="1">
                              <a:spLocks noChangeArrowheads="1"/>
                            </wps:cNvSpPr>
                            <wps:spPr bwMode="auto">
                              <a:xfrm>
                                <a:off x="12485" y="1400740"/>
                                <a:ext cx="548640" cy="18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67A" w:rsidRDefault="0010567A" w:rsidP="0010567A">
                                  <w:pPr>
                                    <w:pStyle w:val="Fig"/>
                                    <w:jc w:val="center"/>
                                  </w:pPr>
                                  <w:r>
                                    <w:t>Fig. 2-20</w:t>
                                  </w:r>
                                </w:p>
                              </w:txbxContent>
                            </wps:txbx>
                            <wps:bodyPr rot="0" vert="horz" wrap="square" lIns="0" tIns="0" rIns="0" bIns="0" anchor="t" anchorCtr="0" upright="1">
                              <a:noAutofit/>
                            </wps:bodyPr>
                          </wps:wsp>
                        </wpg:grpSp>
                        <wpg:grpSp>
                          <wpg:cNvPr id="77" name="Group 109"/>
                          <wpg:cNvGrpSpPr>
                            <a:grpSpLocks/>
                          </wpg:cNvGrpSpPr>
                          <wpg:grpSpPr bwMode="auto">
                            <a:xfrm>
                              <a:off x="27794" y="179070"/>
                              <a:ext cx="1706880" cy="247650"/>
                              <a:chOff x="3188" y="2376"/>
                              <a:chExt cx="2688" cy="390"/>
                            </a:xfrm>
                          </wpg:grpSpPr>
                          <wps:wsp>
                            <wps:cNvPr id="78" name="Rectangle 110"/>
                            <wps:cNvSpPr>
                              <a:spLocks noChangeArrowheads="1"/>
                            </wps:cNvSpPr>
                            <wps:spPr bwMode="auto">
                              <a:xfrm>
                                <a:off x="3610" y="2416"/>
                                <a:ext cx="2266"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567A" w:rsidRDefault="0010567A" w:rsidP="0010567A">
                                  <w:pPr>
                                    <w:rPr>
                                      <w:sz w:val="18"/>
                                    </w:rPr>
                                  </w:pPr>
                                  <w:r>
                                    <w:rPr>
                                      <w:sz w:val="18"/>
                                    </w:rPr>
                                    <w:t>13mm socket &amp; torque wrench</w:t>
                                  </w:r>
                                </w:p>
                                <w:p w:rsidR="0010567A" w:rsidRDefault="0010567A" w:rsidP="0010567A">
                                  <w:pPr>
                                    <w:rPr>
                                      <w:sz w:val="18"/>
                                    </w:rPr>
                                  </w:pPr>
                                </w:p>
                              </w:txbxContent>
                            </wps:txbx>
                            <wps:bodyPr rot="0" vert="horz" wrap="square" lIns="0" tIns="0" rIns="0" bIns="0" anchor="t" anchorCtr="0" upright="1">
                              <a:noAutofit/>
                            </wps:bodyPr>
                          </wps:wsp>
                          <pic:pic xmlns:pic="http://schemas.openxmlformats.org/drawingml/2006/picture">
                            <pic:nvPicPr>
                              <pic:cNvPr id="80"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46" name="Text Box 98"/>
                        <wps:cNvSpPr txBox="1">
                          <a:spLocks noChangeArrowheads="1"/>
                        </wps:cNvSpPr>
                        <wps:spPr bwMode="auto">
                          <a:xfrm>
                            <a:off x="2414954" y="1430216"/>
                            <a:ext cx="541020" cy="15875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567A" w:rsidRDefault="0010567A" w:rsidP="0010567A">
                              <w:pPr>
                                <w:jc w:val="center"/>
                                <w:rPr>
                                  <w:sz w:val="18"/>
                                </w:rPr>
                              </w:pPr>
                              <w:r>
                                <w:rPr>
                                  <w:sz w:val="18"/>
                                </w:rPr>
                                <w:t>Rear</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AB09627" id="Group 147" o:spid="_x0000_s1183" style="position:absolute;left:0;text-align:left;margin-left:-245.05pt;margin-top:-1.35pt;width:234pt;height:126pt;z-index:251767296;mso-width-relative:margin;mso-height-relative:margin" coordsize="29711,1604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QAM&#10;QWRvYmVfQ00AAf/uAA5BZG9iZQBkgAAAAAH/2wCEAAwICAgJCAwJCQwRCwoLERUPDAwPFRgTExUT&#10;ExgRDAwMDAwMEQwMDAwMDAwMDAwMDAwMDAwMDAwMDAwMDAwMDAwBDQsLDQ4NEA4OEBQODg4UFA4O&#10;Dg4UEQwMDAwMEREMDAwMDAwRDAwMDAwMDAwMDAwMDAwMDAwMDAwMDAwMDAwMDP/AABEIAFc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BbAAAAABSZ2h0bG9uZwAAAqE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ABOEJJTQQMAAAAACSG&#10;AAAAAQAAAKAAAABXAAAB4AAAoyAAACRqABgAAf/Y/+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BX&#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">
                <v:group id="Group 73" o:spid="_x0000_s1184" style="position:absolute;width:29711;height:16040" coordorigin="29,1522" coordsize="29760,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group id="Group 74" o:spid="_x0000_s1185" style="position:absolute;left:29;top:1522;width:29760;height:16107" coordorigin="29,-118" coordsize="29760,16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icture 75" o:spid="_x0000_s1186" type="#_x0000_t75" style="position:absolute;left:29;top:-118;width:29760;height:16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jOt3CAAAA2wAAAA8AAABkcnMvZG93bnJldi54bWxEj0Frg0AUhO+B/oflFXpLVgPVYLNKSEjx&#10;Fmqb+8N9URv3rbibaP99tlDocZiZb5htMZte3Gl0nWUF8SoCQVxb3XGj4OvzuNyAcB5ZY2+ZFPyQ&#10;gyJ/Wmwx03biD7pXvhEBwi5DBa33Qyalq1sy6FZ2IA7exY4GfZBjI/WIU4CbXq6jKJEGOw4LLQ60&#10;b6m+VjejgA4cJ2kfny+bMmqm9+/zCY+xUi/P8+4NhKfZ/4f/2qVWkL7C75fwA2T+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IzrdwgAAANsAAAAPAAAAAAAAAAAAAAAAAJ8C&#10;AABkcnMvZG93bnJldi54bWxQSwUGAAAAAAQABAD3AAAAjgMAAAAA&#10;" stroked="t" strokecolor="black [3213]">
                      <v:imagedata r:id="rId72" o:title=""/>
                      <v:path arrowok="t"/>
                    </v:shape>
                    <v:shape id="Text Box 99" o:spid="_x0000_s1187" type="#_x0000_t202" style="position:absolute;left:124;top:14007;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gMEcUA&#10;AADbAAAADwAAAGRycy9kb3ducmV2LnhtbESPzWrDMBCE74W8g9hALqWRm4Nb3CghPw3k0B7shpwX&#10;a2uZWisjKbHz9lGh0OMwM98wy/VoO3ElH1rHCp7nGQji2umWGwWnr8PTK4gQkTV2jknBjQKsV5OH&#10;JRbaDVzStYqNSBAOBSowMfaFlKE2ZDHMXU+cvG/nLcYkfSO1xyHBbScXWZZLiy2nBYM97QzVP9XF&#10;Ksj3/jKUvHvcn94/8LNvFuft7azUbDpu3kBEGuN/+K991Apecvj9k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AwRxQAAANsAAAAPAAAAAAAAAAAAAAAAAJgCAABkcnMv&#10;ZG93bnJldi54bWxQSwUGAAAAAAQABAD1AAAAigMAAAAA&#10;" stroked="f">
                      <v:textbox inset="0,0,0,0">
                        <w:txbxContent>
                          <w:p w:rsidR="0010567A" w:rsidRDefault="0010567A" w:rsidP="0010567A">
                            <w:pPr>
                              <w:pStyle w:val="Fig"/>
                              <w:jc w:val="center"/>
                            </w:pPr>
                            <w:r>
                              <w:t>Fig. 2-20</w:t>
                            </w:r>
                          </w:p>
                        </w:txbxContent>
                      </v:textbox>
                    </v:shape>
                  </v:group>
                  <v:group id="Group 109" o:spid="_x0000_s1188" style="position:absolute;left:277;top:1790;width:17069;height:2477" coordorigin="3188,2376" coordsize="268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110" o:spid="_x0000_s1189" style="position:absolute;left:3610;top:2416;width:226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HlUb8A&#10;AADbAAAADwAAAGRycy9kb3ducmV2LnhtbERPTYvCMBC9L/gfwgje1lSRVapRxKWw19Y9eBybsa1N&#10;JqWJtv57c1jY4+N97w6jNeJJvW8cK1jMExDEpdMNVwp+z9nnBoQPyBqNY1LwIg+H/eRjh6l2A+f0&#10;LEIlYgj7FBXUIXSplL6syaKfu444cjfXWwwR9pXUPQ4x3Bq5TJIvabHh2FBjR6eayrZ4WAXn67o1&#10;sjDLnO/fj1Wb5ZdsGJWaTcfjFkSgMfyL/9w/WsE6jo1f4g+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RMeVRvwAAANsAAAAPAAAAAAAAAAAAAAAAAJgCAABkcnMvZG93bnJl&#10;di54bWxQSwUGAAAAAAQABAD1AAAAhAMAAAAA&#10;" stroked="f" strokeweight=".25pt">
                      <v:textbox inset="0,0,0,0">
                        <w:txbxContent>
                          <w:p w:rsidR="0010567A" w:rsidRDefault="0010567A" w:rsidP="0010567A">
                            <w:pPr>
                              <w:rPr>
                                <w:sz w:val="18"/>
                              </w:rPr>
                            </w:pPr>
                            <w:r>
                              <w:rPr>
                                <w:sz w:val="18"/>
                              </w:rPr>
                              <w:t>13mm socket &amp; torque wrench</w:t>
                            </w:r>
                          </w:p>
                          <w:p w:rsidR="0010567A" w:rsidRDefault="0010567A" w:rsidP="0010567A">
                            <w:pPr>
                              <w:rPr>
                                <w:sz w:val="18"/>
                              </w:rPr>
                            </w:pPr>
                          </w:p>
                        </w:txbxContent>
                      </v:textbox>
                    </v:rect>
                    <v:shape id="Picture 111" o:spid="_x0000_s1190"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fW+7AAAAA2wAAAA8AAABkcnMvZG93bnJldi54bWxET11rwjAUfRf8D+EKe9O0cx1SjSJCQQYy&#10;dNv7tblruzY3Jclq/ffLw8DHw/ne7EbTiYGcbywrSBcJCOLS6oYrBZ8fxXwFwgdkjZ1lUnAnD7vt&#10;dLLBXNsbn2m4hErEEPY5KqhD6HMpfVmTQb+wPXHkvq0zGCJ0ldQObzHcdPI5SV6lwYZjQ409HWoq&#10;28uvUTC0V1q+p1nmireXnzKTX6dAhVJPs3G/BhFoDA/xv/uoFazi+vgl/gC5/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l9b7sAAAADbAAAADwAAAAAAAAAAAAAAAACfAgAA&#10;ZHJzL2Rvd25yZXYueG1sUEsFBgAAAAAEAAQA9wAAAIwDAAAAAA==&#10;">
                      <v:imagedata r:id="rId22" o:title="tool"/>
                    </v:shape>
                  </v:group>
                </v:group>
                <v:shape id="Text Box 98" o:spid="_x0000_s1191" type="#_x0000_t202" style="position:absolute;left:24149;top:14302;width:5410;height:15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Al8EA&#10;AADcAAAADwAAAGRycy9kb3ducmV2LnhtbERPS4vCMBC+C/sfwix403RXKVKNssiK7tHHxdvYjE21&#10;mZQm2vrvN4LgbT6+58wWna3EnRpfOlbwNUxAEOdOl1woOOxXgwkIH5A1Vo5JwYM8LOYfvRlm2rW8&#10;pfsuFCKGsM9QgQmhzqT0uSGLfuhq4sidXWMxRNgUUjfYxnBbye8kSaXFkmODwZqWhvLr7mYVFOay&#10;Xq6q0Xh9/KtPR5P8ppv2qlT/s/uZggjUhbf45d7oOH+cwv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QJfBAAAA3AAAAA8AAAAAAAAAAAAAAAAAmAIAAGRycy9kb3du&#10;cmV2LnhtbFBLBQYAAAAABAAEAPUAAACGAwAAAAA=&#10;" stroked="f" strokeweight="2.25pt">
                  <v:stroke startarrowwidth="narrow" startarrowlength="short" endarrowwidth="narrow" endarrowlength="short"/>
                  <v:textbox inset="0,0,0,0">
                    <w:txbxContent>
                      <w:p w:rsidR="0010567A" w:rsidRDefault="0010567A" w:rsidP="0010567A">
                        <w:pPr>
                          <w:jc w:val="center"/>
                          <w:rPr>
                            <w:sz w:val="18"/>
                          </w:rPr>
                        </w:pPr>
                        <w:r>
                          <w:rPr>
                            <w:sz w:val="18"/>
                          </w:rPr>
                          <w:t>Rear</w:t>
                        </w:r>
                      </w:p>
                    </w:txbxContent>
                  </v:textbox>
                </v:shape>
                <w10:anchorlock/>
              </v:group>
            </w:pict>
          </mc:Fallback>
        </mc:AlternateContent>
      </w:r>
      <w:r>
        <w:rPr>
          <w:noProof/>
        </w:rPr>
        <mc:AlternateContent>
          <mc:Choice Requires="wpg">
            <w:drawing>
              <wp:anchor distT="0" distB="0" distL="114300" distR="114300" simplePos="0" relativeHeight="251765248" behindDoc="0" locked="1" layoutInCell="1" allowOverlap="1" wp14:anchorId="1B987580" wp14:editId="42E0800C">
                <wp:simplePos x="0" y="0"/>
                <wp:positionH relativeFrom="column">
                  <wp:posOffset>-3129280</wp:posOffset>
                </wp:positionH>
                <wp:positionV relativeFrom="paragraph">
                  <wp:posOffset>1703070</wp:posOffset>
                </wp:positionV>
                <wp:extent cx="2971800" cy="1463040"/>
                <wp:effectExtent l="19050" t="19050" r="19050" b="22860"/>
                <wp:wrapNone/>
                <wp:docPr id="123" name="Group 123"/>
                <wp:cNvGraphicFramePr/>
                <a:graphic xmlns:a="http://schemas.openxmlformats.org/drawingml/2006/main">
                  <a:graphicData uri="http://schemas.microsoft.com/office/word/2010/wordprocessingGroup">
                    <wpg:wgp>
                      <wpg:cNvGrpSpPr/>
                      <wpg:grpSpPr>
                        <a:xfrm>
                          <a:off x="0" y="0"/>
                          <a:ext cx="2971800" cy="1463040"/>
                          <a:chOff x="0" y="0"/>
                          <a:chExt cx="2971165" cy="1466215"/>
                        </a:xfrm>
                      </wpg:grpSpPr>
                      <wpg:grpSp>
                        <wpg:cNvPr id="108" name="Group 108"/>
                        <wpg:cNvGrpSpPr/>
                        <wpg:grpSpPr>
                          <a:xfrm>
                            <a:off x="0" y="0"/>
                            <a:ext cx="2971165" cy="1466215"/>
                            <a:chOff x="2977" y="160407"/>
                            <a:chExt cx="2976005" cy="1476704"/>
                          </a:xfrm>
                        </wpg:grpSpPr>
                        <wpg:grpSp>
                          <wpg:cNvPr id="109" name="Group 109"/>
                          <wpg:cNvGrpSpPr/>
                          <wpg:grpSpPr>
                            <a:xfrm>
                              <a:off x="2977" y="160407"/>
                              <a:ext cx="2976005" cy="1476704"/>
                              <a:chOff x="2977" y="-3716"/>
                              <a:chExt cx="2976005" cy="1476704"/>
                            </a:xfrm>
                          </wpg:grpSpPr>
                          <pic:pic xmlns:pic="http://schemas.openxmlformats.org/drawingml/2006/picture">
                            <pic:nvPicPr>
                              <pic:cNvPr id="110" name="Picture 110"/>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2977" y="-3716"/>
                                <a:ext cx="2976005" cy="1476704"/>
                              </a:xfrm>
                              <a:prstGeom prst="rect">
                                <a:avLst/>
                              </a:prstGeom>
                              <a:ln>
                                <a:solidFill>
                                  <a:schemeClr val="tx1"/>
                                </a:solidFill>
                              </a:ln>
                            </pic:spPr>
                          </pic:pic>
                          <wps:wsp>
                            <wps:cNvPr id="111" name="Text Box 99"/>
                            <wps:cNvSpPr txBox="1">
                              <a:spLocks noChangeArrowheads="1"/>
                            </wps:cNvSpPr>
                            <wps:spPr bwMode="auto">
                              <a:xfrm>
                                <a:off x="12485" y="1271032"/>
                                <a:ext cx="548640" cy="184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67A" w:rsidRDefault="0010567A" w:rsidP="0010567A">
                                  <w:pPr>
                                    <w:pStyle w:val="Fig"/>
                                    <w:jc w:val="center"/>
                                  </w:pPr>
                                  <w:r>
                                    <w:t>Fig. 2-21</w:t>
                                  </w:r>
                                </w:p>
                              </w:txbxContent>
                            </wps:txbx>
                            <wps:bodyPr rot="0" vert="horz" wrap="square" lIns="0" tIns="0" rIns="0" bIns="0" anchor="t" anchorCtr="0" upright="1">
                              <a:noAutofit/>
                            </wps:bodyPr>
                          </wps:wsp>
                        </wpg:grpSp>
                        <wpg:grpSp>
                          <wpg:cNvPr id="112" name="Group 109"/>
                          <wpg:cNvGrpSpPr>
                            <a:grpSpLocks/>
                          </wpg:cNvGrpSpPr>
                          <wpg:grpSpPr bwMode="auto">
                            <a:xfrm>
                              <a:off x="27794" y="179070"/>
                              <a:ext cx="1706880" cy="247650"/>
                              <a:chOff x="3188" y="2376"/>
                              <a:chExt cx="2688" cy="390"/>
                            </a:xfrm>
                          </wpg:grpSpPr>
                          <wps:wsp>
                            <wps:cNvPr id="113" name="Rectangle 110"/>
                            <wps:cNvSpPr>
                              <a:spLocks noChangeArrowheads="1"/>
                            </wps:cNvSpPr>
                            <wps:spPr bwMode="auto">
                              <a:xfrm>
                                <a:off x="3610" y="2416"/>
                                <a:ext cx="2266"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567A" w:rsidRDefault="0010567A" w:rsidP="0010567A">
                                  <w:pPr>
                                    <w:rPr>
                                      <w:sz w:val="18"/>
                                    </w:rPr>
                                  </w:pPr>
                                  <w:r>
                                    <w:rPr>
                                      <w:sz w:val="18"/>
                                    </w:rPr>
                                    <w:t>13mm socket &amp; torque wrench</w:t>
                                  </w:r>
                                </w:p>
                                <w:p w:rsidR="0010567A" w:rsidRDefault="0010567A" w:rsidP="0010567A">
                                  <w:pPr>
                                    <w:rPr>
                                      <w:sz w:val="18"/>
                                    </w:rPr>
                                  </w:pPr>
                                </w:p>
                              </w:txbxContent>
                            </wps:txbx>
                            <wps:bodyPr rot="0" vert="horz" wrap="square" lIns="0" tIns="0" rIns="0" bIns="0" anchor="t" anchorCtr="0" upright="1">
                              <a:noAutofit/>
                            </wps:bodyPr>
                          </wps:wsp>
                          <pic:pic xmlns:pic="http://schemas.openxmlformats.org/drawingml/2006/picture">
                            <pic:nvPicPr>
                              <pic:cNvPr id="114"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s:wsp>
                        <wps:cNvPr id="122" name="Text Box 98"/>
                        <wps:cNvSpPr txBox="1">
                          <a:spLocks noChangeArrowheads="1"/>
                        </wps:cNvSpPr>
                        <wps:spPr bwMode="auto">
                          <a:xfrm>
                            <a:off x="2414954" y="1289538"/>
                            <a:ext cx="541020" cy="159385"/>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0567A" w:rsidRDefault="0010567A" w:rsidP="0010567A">
                              <w:pPr>
                                <w:jc w:val="center"/>
                                <w:rPr>
                                  <w:sz w:val="18"/>
                                </w:rPr>
                              </w:pPr>
                              <w:r>
                                <w:rPr>
                                  <w:sz w:val="18"/>
                                </w:rPr>
                                <w:t>Front</w:t>
                              </w:r>
                            </w:p>
                          </w:txbxContent>
                        </wps:txbx>
                        <wps:bodyPr rot="0" vert="horz" wrap="square" lIns="0" tIns="0" rIns="0" bIns="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B987580" id="Group 123" o:spid="_x0000_s1192" style="position:absolute;left:0;text-align:left;margin-left:-246.4pt;margin-top:134.1pt;width:234pt;height:115.2pt;z-index:251765248;mso-width-relative:margin;mso-height-relative:margin" coordsize="29711,14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">
                <v:group id="Group 108" o:spid="_x0000_s1193" style="position:absolute;width:29711;height:14662" coordorigin="29,1604" coordsize="29760,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Group 109" o:spid="_x0000_s1194" style="position:absolute;left:29;top:1604;width:29760;height:14767" coordorigin="29,-37" coordsize="29760,147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Picture 110" o:spid="_x0000_s1195" type="#_x0000_t75" style="position:absolute;left:29;top:-37;width:29760;height:14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zfEAAAA3AAAAA8AAABkcnMvZG93bnJldi54bWxEj09vwjAMxe9IfIfISLtBCtP+qCMghITg&#10;to2iiaNpvLaicUIToPv282HSbrbe83s/z5e9a9WNuth4NjCdZKCIS28brgwcis34FVRMyBZbz2Tg&#10;hyIsF8PBHHPr7/xJt32qlIRwzNFAnVLItY5lTQ7jxAdi0b595zDJ2lXadniXcNfqWZY9a4cNS0ON&#10;gdY1lef91Rm4+C8q6NiE4v1wetx+hHB5eQrGPIz61RuoRH36N/9d76zgTwVfnpEJ9OI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G+zfEAAAA3AAAAA8AAAAAAAAAAAAAAAAA&#10;nwIAAGRycy9kb3ducmV2LnhtbFBLBQYAAAAABAAEAPcAAACQAwAAAAA=&#10;" stroked="t" strokecolor="black [3213]">
                      <v:imagedata r:id="rId74" o:title=""/>
                      <v:path arrowok="t"/>
                    </v:shape>
                    <v:shape id="Text Box 99" o:spid="_x0000_s1196" type="#_x0000_t202" style="position:absolute;left:124;top:12710;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FTcIA&#10;AADcAAAADwAAAGRycy9kb3ducmV2LnhtbERPS4vCMBC+L/gfwgh7WTStB1m6RvG14EEPdsXz0Ixt&#10;sZmUJNr6740g7G0+vufMFr1pxJ2cry0rSMcJCOLC6ppLBae/39E3CB+QNTaWScGDPCzmg48ZZtp2&#10;fKR7HkoRQ9hnqKAKoc2k9EVFBv3YtsSRu1hnMEToSqkddjHcNHKSJFNpsObYUGFL64qKa34zCqYb&#10;d+uOvP7anLZ7PLTl5Lx6nJX6HPbLHxCB+vAvfrt3Os5PU3g9Ey+Q8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oVNwgAAANwAAAAPAAAAAAAAAAAAAAAAAJgCAABkcnMvZG93&#10;bnJldi54bWxQSwUGAAAAAAQABAD1AAAAhwMAAAAA&#10;" stroked="f">
                      <v:textbox inset="0,0,0,0">
                        <w:txbxContent>
                          <w:p w:rsidR="0010567A" w:rsidRDefault="0010567A" w:rsidP="0010567A">
                            <w:pPr>
                              <w:pStyle w:val="Fig"/>
                              <w:jc w:val="center"/>
                            </w:pPr>
                            <w:r>
                              <w:t>Fig. 2-21</w:t>
                            </w:r>
                          </w:p>
                        </w:txbxContent>
                      </v:textbox>
                    </v:shape>
                  </v:group>
                  <v:group id="Group 109" o:spid="_x0000_s1197" style="position:absolute;left:277;top:1790;width:17069;height:2477" coordorigin="3188,2376" coordsize="268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110" o:spid="_x0000_s1198" style="position:absolute;left:3610;top:2416;width:2266;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PlsIA&#10;AADcAAAADwAAAGRycy9kb3ducmV2LnhtbERPPWvDMBDdC/kP4gLZGjlJaYsT2YQWQ1c7GTperYvt&#10;WDoZS4ndf18VCt3u8T7vkM/WiDuNvnOsYLNOQBDXTnfcKDifisdXED4gazSOScE3ecizxcMBU+0m&#10;LulehUbEEPYpKmhDGFIpfd2SRb92A3HkLm60GCIcG6lHnGK4NXKbJM/SYsexocWB3lqq++pmFZy+&#10;XnojK7Mt+fp+e+qL8rOYZqVWy/m4BxFoDv/iP/eHjvM3O/h9Jl4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j8+WwgAAANwAAAAPAAAAAAAAAAAAAAAAAJgCAABkcnMvZG93&#10;bnJldi54bWxQSwUGAAAAAAQABAD1AAAAhwMAAAAA&#10;" stroked="f" strokeweight=".25pt">
                      <v:textbox inset="0,0,0,0">
                        <w:txbxContent>
                          <w:p w:rsidR="0010567A" w:rsidRDefault="0010567A" w:rsidP="0010567A">
                            <w:pPr>
                              <w:rPr>
                                <w:sz w:val="18"/>
                              </w:rPr>
                            </w:pPr>
                            <w:r>
                              <w:rPr>
                                <w:sz w:val="18"/>
                              </w:rPr>
                              <w:t>13mm socket &amp; torque wrench</w:t>
                            </w:r>
                          </w:p>
                          <w:p w:rsidR="0010567A" w:rsidRDefault="0010567A" w:rsidP="0010567A">
                            <w:pPr>
                              <w:rPr>
                                <w:sz w:val="18"/>
                              </w:rPr>
                            </w:pPr>
                          </w:p>
                        </w:txbxContent>
                      </v:textbox>
                    </v:rect>
                    <v:shape id="Picture 111" o:spid="_x0000_s1199"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1oonBAAAA3AAAAA8AAABkcnMvZG93bnJldi54bWxET99rwjAQfhf8H8IJe9O0zg7pjCJCYQyG&#10;6Lb3s7m11eZSkqx2//0iCL7dx/fzVpvBtKIn5xvLCtJZAoK4tLrhSsHXZzFdgvABWWNrmRT8kYfN&#10;ejxaYa7tlQ/UH0MlYgj7HBXUIXS5lL6syaCf2Y44cj/WGQwRukpqh9cYblo5T5IXabDh2FBjR7ua&#10;ysvx1yjoLyd63qdZ5or3xbnM5PdHoEKpp8mwfQURaAgP8d39puP8dAG3Z+IFcv0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j1oonBAAAA3AAAAA8AAAAAAAAAAAAAAAAAnwIA&#10;AGRycy9kb3ducmV2LnhtbFBLBQYAAAAABAAEAPcAAACNAwAAAAA=&#10;">
                      <v:imagedata r:id="rId22" o:title="tool"/>
                    </v:shape>
                  </v:group>
                </v:group>
                <v:shape id="Text Box 98" o:spid="_x0000_s1200" type="#_x0000_t202" style="position:absolute;left:24149;top:12895;width:5410;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NMEA&#10;AADcAAAADwAAAGRycy9kb3ducmV2LnhtbERPS4vCMBC+L/gfwgje1tS6iHSNIqLoHn1cvM02s03X&#10;ZlKaaOu/N4LgbT6+58wWna3EjRpfOlYwGiYgiHOnSy4UnI6bzykIH5A1Vo5JwZ08LOa9jxlm2rW8&#10;p9shFCKGsM9QgQmhzqT0uSGLfuhq4sj9ucZiiLAppG6wjeG2kmmSTKTFkmODwZpWhvLL4WoVFOZ/&#10;u9pU46/t+af+PZtkPdm1F6UG/W75DSJQF97il3un4/w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vozTBAAAA3AAAAA8AAAAAAAAAAAAAAAAAmAIAAGRycy9kb3du&#10;cmV2LnhtbFBLBQYAAAAABAAEAPUAAACGAwAAAAA=&#10;" stroked="f" strokeweight="2.25pt">
                  <v:stroke startarrowwidth="narrow" startarrowlength="short" endarrowwidth="narrow" endarrowlength="short"/>
                  <v:textbox inset="0,0,0,0">
                    <w:txbxContent>
                      <w:p w:rsidR="0010567A" w:rsidRDefault="0010567A" w:rsidP="0010567A">
                        <w:pPr>
                          <w:jc w:val="center"/>
                          <w:rPr>
                            <w:sz w:val="18"/>
                          </w:rPr>
                        </w:pPr>
                        <w:r>
                          <w:rPr>
                            <w:sz w:val="18"/>
                          </w:rPr>
                          <w:t>Front</w:t>
                        </w:r>
                      </w:p>
                    </w:txbxContent>
                  </v:textbox>
                </v:shape>
                <w10:anchorlock/>
              </v:group>
            </w:pict>
          </mc:Fallback>
        </mc:AlternateContent>
      </w:r>
      <w:r w:rsidR="00C3074F">
        <w:t>Use four</w:t>
      </w:r>
      <w:r w:rsidR="00C3074F" w:rsidRPr="00C3074F">
        <w:t xml:space="preserve"> M8 SEMS bolts</w:t>
      </w:r>
      <w:r w:rsidR="00C3074F">
        <w:t xml:space="preserve"> to</w:t>
      </w:r>
      <w:r w:rsidR="00C3074F" w:rsidRPr="00C3074F">
        <w:t xml:space="preserve"> attach </w:t>
      </w:r>
      <w:r w:rsidR="00C3074F">
        <w:t>the running board to the mounts</w:t>
      </w:r>
      <w:r w:rsidR="00B4176D">
        <w:t xml:space="preserve"> (Fig. 2-20 &amp; Fig. 2-21)</w:t>
      </w:r>
      <w:r w:rsidR="00C3074F">
        <w:t>.</w:t>
      </w:r>
    </w:p>
    <w:p w:rsidR="00C3074F" w:rsidRDefault="00C3074F" w:rsidP="00C3074F">
      <w:pPr>
        <w:pStyle w:val="ProcLevel3"/>
      </w:pPr>
      <w:r w:rsidRPr="00C3074F">
        <w:t>Check that the step is level and has a</w:t>
      </w:r>
      <w:r>
        <w:t xml:space="preserve"> uniform gap to the sill flange</w:t>
      </w:r>
      <w:r w:rsidRPr="00C3074F">
        <w:t xml:space="preserve"> (</w:t>
      </w:r>
      <w:r>
        <w:t>the t</w:t>
      </w:r>
      <w:r w:rsidRPr="00C3074F">
        <w:t>arget gap is 15 mm</w:t>
      </w:r>
      <w:r>
        <w:t>).</w:t>
      </w:r>
    </w:p>
    <w:p w:rsidR="00C3074F" w:rsidRDefault="00C3074F" w:rsidP="00C3074F">
      <w:pPr>
        <w:pStyle w:val="ProcLevel3"/>
      </w:pPr>
      <w:r w:rsidRPr="00C3074F">
        <w:t xml:space="preserve">Torque </w:t>
      </w:r>
      <w:r>
        <w:t xml:space="preserve">the </w:t>
      </w:r>
      <w:r w:rsidRPr="00C3074F">
        <w:t>M8 SEMS bolts to spec</w:t>
      </w:r>
      <w:r>
        <w:t>.</w:t>
      </w:r>
    </w:p>
    <w:p w:rsidR="00C3074F" w:rsidRDefault="00343F39" w:rsidP="00C3074F">
      <w:pPr>
        <w:pStyle w:val="ProcLevel3"/>
        <w:numPr>
          <w:ilvl w:val="0"/>
          <w:numId w:val="0"/>
        </w:numPr>
        <w:ind w:left="720"/>
        <w:rPr>
          <w:b/>
        </w:rPr>
      </w:pPr>
      <w:r>
        <w:rPr>
          <w:b/>
        </w:rPr>
        <w:t>Torque: 24 N-m (18 ft-lbs)</w:t>
      </w:r>
    </w:p>
    <w:p w:rsidR="00343F39" w:rsidRDefault="00343F39" w:rsidP="00C3074F">
      <w:pPr>
        <w:pStyle w:val="ProcLevel3"/>
        <w:numPr>
          <w:ilvl w:val="0"/>
          <w:numId w:val="0"/>
        </w:numPr>
        <w:ind w:left="720"/>
      </w:pPr>
    </w:p>
    <w:p w:rsidR="00E30BF7" w:rsidRDefault="00343F39" w:rsidP="00343F39">
      <w:pPr>
        <w:pStyle w:val="Heading5"/>
      </w:pPr>
      <w:r>
        <w:t>Install the Driver’s Side Running Board.</w:t>
      </w:r>
    </w:p>
    <w:p w:rsidR="0000243D" w:rsidRDefault="00343F39">
      <w:pPr>
        <w:pStyle w:val="ProcLevel2"/>
      </w:pPr>
      <w:r>
        <w:t>Repeat Step 2 for the driver’s side</w:t>
      </w:r>
      <w:r w:rsidR="0000243D">
        <w:t>.</w:t>
      </w:r>
    </w:p>
    <w:p w:rsidR="00343F39" w:rsidRDefault="00343F39" w:rsidP="00343F39">
      <w:pPr>
        <w:pStyle w:val="ProcLevel2"/>
        <w:numPr>
          <w:ilvl w:val="0"/>
          <w:numId w:val="0"/>
        </w:numPr>
        <w:ind w:left="360"/>
      </w:pPr>
    </w:p>
    <w:p w:rsidR="0000243D" w:rsidRDefault="00343F39">
      <w:pPr>
        <w:pStyle w:val="ProcLevel1"/>
      </w:pPr>
      <w:r>
        <w:t>Replace the Under Covers</w:t>
      </w:r>
      <w:r w:rsidR="0000243D">
        <w:t>.</w:t>
      </w:r>
    </w:p>
    <w:p w:rsidR="0000243D" w:rsidRDefault="00B4176D" w:rsidP="00343F39">
      <w:pPr>
        <w:pStyle w:val="ProcLevel2"/>
      </w:pPr>
      <w:r>
        <w:rPr>
          <w:noProof/>
        </w:rPr>
        <mc:AlternateContent>
          <mc:Choice Requires="wpg">
            <w:drawing>
              <wp:anchor distT="0" distB="0" distL="114300" distR="114300" simplePos="0" relativeHeight="251759104" behindDoc="0" locked="1" layoutInCell="1" allowOverlap="1" wp14:anchorId="321AF332" wp14:editId="4EF084B4">
                <wp:simplePos x="0" y="0"/>
                <wp:positionH relativeFrom="column">
                  <wp:posOffset>-3112770</wp:posOffset>
                </wp:positionH>
                <wp:positionV relativeFrom="paragraph">
                  <wp:posOffset>48895</wp:posOffset>
                </wp:positionV>
                <wp:extent cx="2971800" cy="2458085"/>
                <wp:effectExtent l="57150" t="19050" r="19050" b="18415"/>
                <wp:wrapNone/>
                <wp:docPr id="244" name="Group 244"/>
                <wp:cNvGraphicFramePr/>
                <a:graphic xmlns:a="http://schemas.openxmlformats.org/drawingml/2006/main">
                  <a:graphicData uri="http://schemas.microsoft.com/office/word/2010/wordprocessingGroup">
                    <wpg:wgp>
                      <wpg:cNvGrpSpPr/>
                      <wpg:grpSpPr>
                        <a:xfrm>
                          <a:off x="0" y="0"/>
                          <a:ext cx="2971800" cy="2458085"/>
                          <a:chOff x="-1" y="152399"/>
                          <a:chExt cx="2975476" cy="2458001"/>
                        </a:xfrm>
                      </wpg:grpSpPr>
                      <wpg:grpSp>
                        <wpg:cNvPr id="245" name="Group 245"/>
                        <wpg:cNvGrpSpPr/>
                        <wpg:grpSpPr>
                          <a:xfrm>
                            <a:off x="-1" y="152399"/>
                            <a:ext cx="2975476" cy="2458001"/>
                            <a:chOff x="-1" y="-11724"/>
                            <a:chExt cx="2975476" cy="2458001"/>
                          </a:xfrm>
                        </wpg:grpSpPr>
                        <wpg:grpSp>
                          <wpg:cNvPr id="246" name="Group 246"/>
                          <wpg:cNvGrpSpPr/>
                          <wpg:grpSpPr>
                            <a:xfrm>
                              <a:off x="-1" y="-11724"/>
                              <a:ext cx="2975476" cy="2458001"/>
                              <a:chOff x="-1" y="-11724"/>
                              <a:chExt cx="2975476" cy="2458001"/>
                            </a:xfrm>
                          </wpg:grpSpPr>
                          <wpg:grpSp>
                            <wpg:cNvPr id="247" name="Group 247"/>
                            <wpg:cNvGrpSpPr/>
                            <wpg:grpSpPr>
                              <a:xfrm>
                                <a:off x="-1" y="-11724"/>
                                <a:ext cx="2975476" cy="2458001"/>
                                <a:chOff x="-1" y="-11724"/>
                                <a:chExt cx="2975476" cy="2458001"/>
                              </a:xfrm>
                            </wpg:grpSpPr>
                            <pic:pic xmlns:pic="http://schemas.openxmlformats.org/drawingml/2006/picture">
                              <pic:nvPicPr>
                                <pic:cNvPr id="248" name="Picture 24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1" y="-11724"/>
                                  <a:ext cx="2975476" cy="2458001"/>
                                </a:xfrm>
                                <a:prstGeom prst="rect">
                                  <a:avLst/>
                                </a:prstGeom>
                                <a:ln>
                                  <a:solidFill>
                                    <a:schemeClr val="tx1"/>
                                  </a:solidFill>
                                </a:ln>
                              </pic:spPr>
                            </pic:pic>
                            <wps:wsp>
                              <wps:cNvPr id="249" name="Text Box 99"/>
                              <wps:cNvSpPr txBox="1">
                                <a:spLocks noChangeArrowheads="1"/>
                              </wps:cNvSpPr>
                              <wps:spPr bwMode="auto">
                                <a:xfrm>
                                  <a:off x="12485" y="2250830"/>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176D" w:rsidRDefault="00B4176D" w:rsidP="00B4176D">
                                    <w:pPr>
                                      <w:pStyle w:val="Fig"/>
                                      <w:jc w:val="center"/>
                                    </w:pPr>
                                    <w:r>
                                      <w:t>Fig. 4-1</w:t>
                                    </w:r>
                                  </w:p>
                                </w:txbxContent>
                              </wps:txbx>
                              <wps:bodyPr rot="0" vert="horz" wrap="square" lIns="0" tIns="0" rIns="0" bIns="0" anchor="t" anchorCtr="0" upright="1">
                                <a:noAutofit/>
                              </wps:bodyPr>
                            </wps:wsp>
                          </wpg:grpSp>
                          <wps:wsp>
                            <wps:cNvPr id="250" name="Straight Arrow Connector 250"/>
                            <wps:cNvCnPr>
                              <a:stCxn id="252" idx="1"/>
                            </wps:cNvCnPr>
                            <wps:spPr>
                              <a:xfrm flipH="1" flipV="1">
                                <a:off x="1079500" y="772487"/>
                                <a:ext cx="519645" cy="482769"/>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a:stCxn id="252" idx="1"/>
                            </wps:cNvCnPr>
                            <wps:spPr>
                              <a:xfrm flipH="1">
                                <a:off x="1128712" y="1255256"/>
                                <a:ext cx="470433" cy="422106"/>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2" name="Text Box 98"/>
                            <wps:cNvSpPr txBox="1">
                              <a:spLocks noChangeArrowheads="1"/>
                            </wps:cNvSpPr>
                            <wps:spPr bwMode="auto">
                              <a:xfrm>
                                <a:off x="1599145" y="1175246"/>
                                <a:ext cx="542925" cy="160020"/>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176D" w:rsidRDefault="0010567A" w:rsidP="00B4176D">
                                  <w:pPr>
                                    <w:jc w:val="center"/>
                                    <w:rPr>
                                      <w:sz w:val="18"/>
                                    </w:rPr>
                                  </w:pPr>
                                  <w:r>
                                    <w:rPr>
                                      <w:sz w:val="18"/>
                                    </w:rPr>
                                    <w:t>Replace</w:t>
                                  </w:r>
                                </w:p>
                              </w:txbxContent>
                            </wps:txbx>
                            <wps:bodyPr rot="0" vert="horz" wrap="square" lIns="0" tIns="0" rIns="0" bIns="0" anchor="ctr" anchorCtr="0" upright="1">
                              <a:noAutofit/>
                            </wps:bodyPr>
                          </wps:wsp>
                        </wpg:grpSp>
                        <wps:wsp>
                          <wps:cNvPr id="253" name="Straight Arrow Connector 253"/>
                          <wps:cNvCnPr/>
                          <wps:spPr>
                            <a:xfrm flipH="1">
                              <a:off x="26751" y="1222647"/>
                              <a:ext cx="519430" cy="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54" name="Text Box 98"/>
                          <wps:cNvSpPr txBox="1">
                            <a:spLocks noChangeArrowheads="1"/>
                          </wps:cNvSpPr>
                          <wps:spPr bwMode="auto">
                            <a:xfrm>
                              <a:off x="554290" y="1140586"/>
                              <a:ext cx="542290" cy="159385"/>
                            </a:xfrm>
                            <a:prstGeom prst="rect">
                              <a:avLst/>
                            </a:prstGeom>
                            <a:solidFill>
                              <a:srgbClr val="FFFFFF"/>
                            </a:solidFill>
                            <a:ln>
                              <a:noFill/>
                            </a:ln>
                            <a:effectLst/>
                            <a:extLst>
                              <a:ext uri="{91240B29-F687-4F45-9708-019B960494DF}">
                                <a14:hiddenLine xmlns:a14="http://schemas.microsoft.com/office/drawing/2010/main" w="28575">
                                  <a:solidFill>
                                    <a:srgbClr val="000000"/>
                                  </a:solidFill>
                                  <a:miter lim="800000"/>
                                  <a:headEnd type="none" w="sm" len="sm"/>
                                  <a:tailEnd type="none" w="sm" len="sm"/>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176D" w:rsidRDefault="00B4176D" w:rsidP="00B4176D">
                                <w:pPr>
                                  <w:jc w:val="center"/>
                                  <w:rPr>
                                    <w:sz w:val="18"/>
                                  </w:rPr>
                                </w:pPr>
                                <w:r>
                                  <w:rPr>
                                    <w:sz w:val="18"/>
                                  </w:rPr>
                                  <w:t>Front</w:t>
                                </w:r>
                              </w:p>
                            </w:txbxContent>
                          </wps:txbx>
                          <wps:bodyPr rot="0" vert="horz" wrap="square" lIns="0" tIns="0" rIns="0" bIns="0" anchor="ctr" anchorCtr="0" upright="1">
                            <a:noAutofit/>
                          </wps:bodyPr>
                        </wps:wsp>
                      </wpg:grpSp>
                      <wpg:grpSp>
                        <wpg:cNvPr id="255" name="Group 109"/>
                        <wpg:cNvGrpSpPr>
                          <a:grpSpLocks/>
                        </wpg:cNvGrpSpPr>
                        <wpg:grpSpPr bwMode="auto">
                          <a:xfrm>
                            <a:off x="27794" y="179070"/>
                            <a:ext cx="1388110" cy="247650"/>
                            <a:chOff x="3188" y="2376"/>
                            <a:chExt cx="2186" cy="390"/>
                          </a:xfrm>
                        </wpg:grpSpPr>
                        <wps:wsp>
                          <wps:cNvPr id="36" name="Rectangle 110"/>
                          <wps:cNvSpPr>
                            <a:spLocks noChangeArrowheads="1"/>
                          </wps:cNvSpPr>
                          <wps:spPr bwMode="auto">
                            <a:xfrm>
                              <a:off x="3610" y="2419"/>
                              <a:ext cx="1764" cy="195"/>
                            </a:xfrm>
                            <a:prstGeom prst="rect">
                              <a:avLst/>
                            </a:prstGeom>
                            <a:solidFill>
                              <a:srgbClr val="FFFFFF"/>
                            </a:solidFill>
                            <a:ln>
                              <a:noFill/>
                            </a:ln>
                            <a:effectLst/>
                            <a:extLs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B4176D" w:rsidRDefault="00B4176D" w:rsidP="00B4176D">
                                <w:pPr>
                                  <w:rPr>
                                    <w:sz w:val="18"/>
                                  </w:rPr>
                                </w:pPr>
                                <w:r>
                                  <w:rPr>
                                    <w:sz w:val="18"/>
                                  </w:rPr>
                                  <w:t>10 mm socket &amp; ratchet</w:t>
                                </w:r>
                              </w:p>
                            </w:txbxContent>
                          </wps:txbx>
                          <wps:bodyPr rot="0" vert="horz" wrap="square" lIns="0" tIns="0" rIns="0" bIns="0" anchor="t" anchorCtr="0" upright="1">
                            <a:noAutofit/>
                          </wps:bodyPr>
                        </wps:wsp>
                        <pic:pic xmlns:pic="http://schemas.openxmlformats.org/drawingml/2006/picture">
                          <pic:nvPicPr>
                            <pic:cNvPr id="37" name="Picture 111" descr="too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188" y="2376"/>
                              <a:ext cx="390" cy="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321AF332" id="Group 244" o:spid="_x0000_s1201" style="position:absolute;left:0;text-align:left;margin-left:-245.1pt;margin-top:3.85pt;width:234pt;height:193.55pt;z-index:251759104;mso-width-relative:margin;mso-height-relative:margin" coordorigin=",1523" coordsize="29754,245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">
                <v:group id="Group 245" o:spid="_x0000_s1202" style="position:absolute;top:1523;width:29754;height:24581"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46" o:spid="_x0000_s1203" style="position:absolute;top:-117;width:29754;height:24579"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group id="Group 247" o:spid="_x0000_s1204" style="position:absolute;top:-117;width:29754;height:24579" coordorigin=",-117" coordsize="29754,24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Picture 248" o:spid="_x0000_s1205" type="#_x0000_t75" style="position:absolute;top:-117;width:29754;height:24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vfznBAAAA3AAAAA8AAABkcnMvZG93bnJldi54bWxET89rwjAUvg/2P4Q38DbTlSGjGstWtqGX&#10;wap4fjbPpti8lCSz9b83B2HHj+/3qpxsLy7kQ+dYwcs8A0HcON1xq2C/+3p+AxEissbeMSm4UoBy&#10;/fiwwkK7kX/pUsdWpBAOBSowMQ6FlKExZDHM3UCcuJPzFmOCvpXa45jCbS/zLFtIix2nBoMDVYaa&#10;c/1nFXz7alsdzWEMHX/KujrU7c/HVanZ0/S+BBFpiv/iu3ujFeSvaW06k46AX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vfznBAAAA3AAAAA8AAAAAAAAAAAAAAAAAnwIA&#10;AGRycy9kb3ducmV2LnhtbFBLBQYAAAAABAAEAPcAAACNAwAAAAA=&#10;" stroked="t" strokecolor="black [3213]">
                        <v:imagedata r:id="rId28" o:title=""/>
                        <v:path arrowok="t"/>
                      </v:shape>
                      <v:shape id="Text Box 99" o:spid="_x0000_s1206" type="#_x0000_t202" style="position:absolute;left:124;top:22508;width:5487;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LHKsUA&#10;AADcAAAADwAAAGRycy9kb3ducmV2LnhtbESPT4vCMBTE7wt+h/CEvSyabhHRahRXV9jDevAPnh/N&#10;sy02LyWJtn77jSDscZiZ3zDzZWdqcSfnK8sKPocJCOLc6ooLBafjdjAB4QOyxtoyKXiQh+Wi9zbH&#10;TNuW93Q/hEJECPsMFZQhNJmUPi/JoB/ahjh6F+sMhihdIbXDNsJNLdMkGUuDFceFEhtal5RfDzej&#10;YLxxt3bP64/N6fsXd02Rnr8eZ6Xe+91qBiJQF/7Dr/aPVpCOpv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EscqxQAAANwAAAAPAAAAAAAAAAAAAAAAAJgCAABkcnMv&#10;ZG93bnJldi54bWxQSwUGAAAAAAQABAD1AAAAigMAAAAA&#10;" stroked="f">
                        <v:textbox inset="0,0,0,0">
                          <w:txbxContent>
                            <w:p w:rsidR="00B4176D" w:rsidRDefault="00B4176D" w:rsidP="00B4176D">
                              <w:pPr>
                                <w:pStyle w:val="Fig"/>
                                <w:jc w:val="center"/>
                              </w:pPr>
                              <w:r>
                                <w:t>Fig. 4-1</w:t>
                              </w:r>
                            </w:p>
                          </w:txbxContent>
                        </v:textbox>
                      </v:shape>
                    </v:group>
                    <v:shape id="Straight Arrow Connector 250" o:spid="_x0000_s1207" type="#_x0000_t32" style="position:absolute;left:10795;top:7724;width:5196;height:48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nOsEAAADcAAAADwAAAGRycy9kb3ducmV2LnhtbERPz2vCMBS+C/4P4Qm7aVqZTqpRJDDY&#10;jqvbYbdH82yKzUttYu3+++UgePz4fu8Oo2vFQH1oPCvIFxkI4sqbhmsF36f3+QZEiMgGW8+k4I8C&#10;HPbTyQ4L4+/8RUMZa5FCOBSowMbYFVKGypLDsPAdceLOvncYE+xraXq8p3DXymWWraXDhlODxY60&#10;pepS3pwCPeh1nr2d9O8ttytd/vjrZ/6q1MtsPG5BRBrjU/xwfxgFy1Wan86kIy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0Cc6wQAAANwAAAAPAAAAAAAAAAAAAAAA&#10;AKECAABkcnMvZG93bnJldi54bWxQSwUGAAAAAAQABAD5AAAAjwMAAAAA&#10;" strokecolor="black [3213]" strokeweight="3pt">
                      <v:stroke endarrow="block"/>
                    </v:shape>
                    <v:shape id="Straight Arrow Connector 251" o:spid="_x0000_s1208" type="#_x0000_t32" style="position:absolute;left:11287;top:12552;width:4704;height:42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6jMIAAADcAAAADwAAAGRycy9kb3ducmV2LnhtbESPwYrCQBBE74L/MLTgRdaJgiJZRxFl&#10;YU+C0Q/ozfQm2c30hEyryd87guCxqKpX1HrbuVrdqA2VZwOzaQKKOPe24sLA5fz1sQIVBNli7ZkM&#10;9BRguxkO1phaf+cT3TIpVIRwSNFAKdKkWoe8JIdh6hvi6P361qFE2RbatniPcFfreZIstcOK40KJ&#10;De1Lyv+zqzNwPfywTPo/OXLP2b7fTSg/HI0Zj7rdJyihTt7hV/vbGpgvZvA8E4+A3j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H+6jMIAAADcAAAADwAAAAAAAAAAAAAA&#10;AAChAgAAZHJzL2Rvd25yZXYueG1sUEsFBgAAAAAEAAQA+QAAAJADAAAAAA==&#10;" strokecolor="black [3213]" strokeweight="3pt">
                      <v:stroke endarrow="block"/>
                    </v:shape>
                    <v:shape id="Text Box 98" o:spid="_x0000_s1209" type="#_x0000_t202" style="position:absolute;left:15991;top:11752;width:5429;height:1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xNcUA&#10;AADcAAAADwAAAGRycy9kb3ducmV2LnhtbESPzW7CMBCE70h9B2srcQOn4UdViokqVAQ9Ar1w28bb&#10;OE28jmKXhLevkZA4jmbmG80qH2wjLtT5yrGCl2kCgrhwuuJSwddpO3kF4QOyxsYxKbiSh3z9NFph&#10;pl3PB7ocQykihH2GCkwIbSalLwxZ9FPXEkfvx3UWQ5RdKXWHfYTbRqZJspQWK44LBlvaGCrq459V&#10;UJrf3WbbzOa782f7fTbJx3Lf10qNn4f3NxCBhvAI39t7rSBdpHA7E4+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jLE1xQAAANwAAAAPAAAAAAAAAAAAAAAAAJgCAABkcnMv&#10;ZG93bnJldi54bWxQSwUGAAAAAAQABAD1AAAAigMAAAAA&#10;" stroked="f" strokeweight="2.25pt">
                      <v:stroke startarrowwidth="narrow" startarrowlength="short" endarrowwidth="narrow" endarrowlength="short"/>
                      <v:textbox inset="0,0,0,0">
                        <w:txbxContent>
                          <w:p w:rsidR="00B4176D" w:rsidRDefault="0010567A" w:rsidP="00B4176D">
                            <w:pPr>
                              <w:jc w:val="center"/>
                              <w:rPr>
                                <w:sz w:val="18"/>
                              </w:rPr>
                            </w:pPr>
                            <w:r>
                              <w:rPr>
                                <w:sz w:val="18"/>
                              </w:rPr>
                              <w:t>Replace</w:t>
                            </w:r>
                          </w:p>
                        </w:txbxContent>
                      </v:textbox>
                    </v:shape>
                  </v:group>
                  <v:shape id="Straight Arrow Connector 253" o:spid="_x0000_s1210" type="#_x0000_t32" style="position:absolute;left:267;top:12226;width:519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BYMQAAADcAAAADwAAAGRycy9kb3ducmV2LnhtbESPUWvCQBCE3wv+h2OFvoheaqlI6iWI&#10;UuiT0OgPWHPbJG1uL+Q2mvz7XqHQx2FmvmF2+ehadaM+NJ4NPK0SUMSltw1XBi7nt+UWVBBki61n&#10;MjBRgDybPewwtf7OH3QrpFIRwiFFA7VIl2odypochpXviKP36XuHEmVfadvjPcJdq9dJstEOG44L&#10;NXZ0qKn8LgZnYDheWRbTl5x44uIw7RdUHk/GPM7H/SsooVH+w3/td2tg/fIMv2fiEdD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4YFgxAAAANwAAAAPAAAAAAAAAAAA&#10;AAAAAKECAABkcnMvZG93bnJldi54bWxQSwUGAAAAAAQABAD5AAAAkgMAAAAA&#10;" strokecolor="black [3213]" strokeweight="3pt">
                    <v:stroke endarrow="block"/>
                  </v:shape>
                  <v:shape id="Text Box 98" o:spid="_x0000_s1211" type="#_x0000_t202" style="position:absolute;left:5542;top:11405;width:5423;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M2sQA&#10;AADcAAAADwAAAGRycy9kb3ducmV2LnhtbESPT4vCMBTE74LfITzBm6brP6QaRUTRPeruxduzeTZd&#10;m5fSRFu//WZhweMwM79hluvWluJJtS8cK/gYJiCIM6cLzhV8f+0HcxA+IGssHZOCF3lYr7qdJaba&#10;NXyi5znkIkLYp6jAhFClUvrMkEU/dBVx9G6uthiirHOpa2wi3JZylCQzabHguGCwoq2h7H5+WAW5&#10;+Tls9+V4crh8VteLSXazY3NXqt9rNwsQgdrwDv+3j1rBaDqBvzPx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pjNrEAAAA3AAAAA8AAAAAAAAAAAAAAAAAmAIAAGRycy9k&#10;b3ducmV2LnhtbFBLBQYAAAAABAAEAPUAAACJAwAAAAA=&#10;" stroked="f" strokeweight="2.25pt">
                    <v:stroke startarrowwidth="narrow" startarrowlength="short" endarrowwidth="narrow" endarrowlength="short"/>
                    <v:textbox inset="0,0,0,0">
                      <w:txbxContent>
                        <w:p w:rsidR="00B4176D" w:rsidRDefault="00B4176D" w:rsidP="00B4176D">
                          <w:pPr>
                            <w:jc w:val="center"/>
                            <w:rPr>
                              <w:sz w:val="18"/>
                            </w:rPr>
                          </w:pPr>
                          <w:r>
                            <w:rPr>
                              <w:sz w:val="18"/>
                            </w:rPr>
                            <w:t>Front</w:t>
                          </w:r>
                        </w:p>
                      </w:txbxContent>
                    </v:textbox>
                  </v:shape>
                </v:group>
                <v:group id="Group 109" o:spid="_x0000_s1212" style="position:absolute;left:277;top:1790;width:13882;height:2477" coordorigin="3188,2376" coordsize="2186,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rect id="Rectangle 110" o:spid="_x0000_s1213" style="position:absolute;left:3610;top:2419;width:1764;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hteMIA&#10;AADbAAAADwAAAGRycy9kb3ducmV2LnhtbESPQWvCQBSE74L/YXlCb7qpFVuiq4gl4DXRQ4+v2WeS&#10;ZvdtyK4m/feuUOhxmJlvmO1+tEbcqfeNYwWviwQEcel0w5WCyzmbf4DwAVmjcUwKfsnDfjedbDHV&#10;buCc7kWoRISwT1FBHUKXSunLmiz6heuIo3d1vcUQZV9J3eMQ4dbIZZKspcWG40KNHR1rKtviZhWc&#10;v99bIwuzzPnn87Zqs/wrG0alXmbjYQMi0Bj+w3/tk1bwtobnl/gD5O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G14wgAAANsAAAAPAAAAAAAAAAAAAAAAAJgCAABkcnMvZG93&#10;bnJldi54bWxQSwUGAAAAAAQABAD1AAAAhwMAAAAA&#10;" stroked="f" strokeweight=".25pt">
                    <v:textbox inset="0,0,0,0">
                      <w:txbxContent>
                        <w:p w:rsidR="00B4176D" w:rsidRDefault="00B4176D" w:rsidP="00B4176D">
                          <w:pPr>
                            <w:rPr>
                              <w:sz w:val="18"/>
                            </w:rPr>
                          </w:pPr>
                          <w:r>
                            <w:rPr>
                              <w:sz w:val="18"/>
                            </w:rPr>
                            <w:t>10 mm socket &amp; ratchet</w:t>
                          </w:r>
                        </w:p>
                      </w:txbxContent>
                    </v:textbox>
                  </v:rect>
                  <v:shape id="Picture 111" o:spid="_x0000_s1214" type="#_x0000_t75" alt="tool" style="position:absolute;left:3188;top:2376;width:390;height:3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Cn3DAAAA2wAAAA8AAABkcnMvZG93bnJldi54bWxEj91qwkAUhO8LfYflFLzTjdVoSV2lFAIi&#10;SPHv/jR7mqRmz4bdNca3dwtCL4eZ+YZZrHrTiI6cry0rGI8SEMSF1TWXCo6HfPgGwgdkjY1lUnAj&#10;D6vl89MCM22vvKNuH0oRIewzVFCF0GZS+qIig35kW+Lo/VhnMETpSqkdXiPcNPI1SWbSYM1xocKW&#10;PisqzvuLUdCdv2nyNU5Tl2+mv0UqT9tAuVKDl/7jHUSgPvyHH+21VjCZw9+X+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gkKfcMAAADbAAAADwAAAAAAAAAAAAAAAACf&#10;AgAAZHJzL2Rvd25yZXYueG1sUEsFBgAAAAAEAAQA9wAAAI8DAAAAAA==&#10;">
                    <v:imagedata r:id="rId22" o:title="tool"/>
                  </v:shape>
                </v:group>
                <w10:anchorlock/>
              </v:group>
            </w:pict>
          </mc:Fallback>
        </mc:AlternateContent>
      </w:r>
      <w:r w:rsidR="00343F39" w:rsidRPr="00343F39">
        <w:t xml:space="preserve">Reinstall the front </w:t>
      </w:r>
      <w:r w:rsidR="00343F39">
        <w:t>passenger’s side under cover</w:t>
      </w:r>
      <w:r w:rsidR="00343F39" w:rsidRPr="00343F39">
        <w:t xml:space="preserve"> as per vehicle service manual</w:t>
      </w:r>
      <w:r>
        <w:t xml:space="preserve"> (Fig. 4-1)</w:t>
      </w:r>
      <w:r w:rsidR="0000243D">
        <w:t>.</w:t>
      </w:r>
    </w:p>
    <w:p w:rsidR="00343F39" w:rsidRDefault="00343F39" w:rsidP="00343F39">
      <w:pPr>
        <w:pStyle w:val="ProcLevel3"/>
      </w:pPr>
      <w:r>
        <w:t>Replace the 3 push clips.</w:t>
      </w:r>
    </w:p>
    <w:p w:rsidR="00343F39" w:rsidRDefault="00343F39" w:rsidP="00343F39">
      <w:pPr>
        <w:pStyle w:val="ProcLevel3"/>
      </w:pPr>
      <w:r>
        <w:t>Replace the 3 captive plastic nuts.</w:t>
      </w:r>
    </w:p>
    <w:p w:rsidR="00343F39" w:rsidRDefault="00343F39" w:rsidP="00343F39">
      <w:pPr>
        <w:pStyle w:val="ProcLevel2"/>
      </w:pPr>
      <w:r w:rsidRPr="00343F39">
        <w:t xml:space="preserve">Reinstall the front </w:t>
      </w:r>
      <w:r>
        <w:t>driver’s side under cover</w:t>
      </w:r>
      <w:r w:rsidRPr="00343F39">
        <w:t xml:space="preserve"> as per vehicle service manual</w:t>
      </w:r>
      <w:r w:rsidR="00B4176D">
        <w:t xml:space="preserve"> (Fig. 4-1).</w:t>
      </w:r>
    </w:p>
    <w:p w:rsidR="00343F39" w:rsidRDefault="00343F39" w:rsidP="00343F39">
      <w:pPr>
        <w:pStyle w:val="ProcLevel3"/>
      </w:pPr>
      <w:r>
        <w:t>Replace the 6 push clips.</w:t>
      </w:r>
    </w:p>
    <w:p w:rsidR="00343F39" w:rsidRDefault="00343F39" w:rsidP="00343F39">
      <w:pPr>
        <w:pStyle w:val="ProcLevel3"/>
      </w:pPr>
      <w:r>
        <w:t>Replace the captive plastic nut.</w:t>
      </w:r>
    </w:p>
    <w:p w:rsidR="00343F39" w:rsidRDefault="00343F39" w:rsidP="00343F39">
      <w:pPr>
        <w:pStyle w:val="ProcLevel3"/>
      </w:pPr>
      <w:r>
        <w:t>Replace the bolt.</w:t>
      </w:r>
    </w:p>
    <w:p w:rsidR="00343F39" w:rsidRDefault="00343F39" w:rsidP="00343F39">
      <w:pPr>
        <w:pStyle w:val="ProcLevel3"/>
      </w:pPr>
      <w:r>
        <w:t>Replace the 2 nuts with captive washers.</w:t>
      </w:r>
    </w:p>
    <w:p w:rsidR="0010567A" w:rsidRDefault="0010567A">
      <w:r>
        <w:br w:type="page"/>
      </w:r>
    </w:p>
    <w:p w:rsidR="0010567A" w:rsidRDefault="0010567A" w:rsidP="0010567A">
      <w:pPr>
        <w:pStyle w:val="ProcLevel2"/>
        <w:numPr>
          <w:ilvl w:val="0"/>
          <w:numId w:val="0"/>
        </w:numPr>
        <w:ind w:left="360"/>
      </w:pPr>
    </w:p>
    <w:p w:rsidR="0000243D" w:rsidRDefault="00B4176D" w:rsidP="00B4176D">
      <w:pPr>
        <w:pStyle w:val="Heading5"/>
      </w:pPr>
      <w:r>
        <w:t>Update the Jack Label.</w:t>
      </w:r>
    </w:p>
    <w:p w:rsidR="00B4176D" w:rsidRPr="00B4176D" w:rsidRDefault="00B4176D" w:rsidP="00B4176D">
      <w:pPr>
        <w:pStyle w:val="ProcLevel3"/>
      </w:pPr>
      <w:r w:rsidRPr="00B4176D">
        <w:rPr>
          <w:noProof/>
          <w:szCs w:val="20"/>
        </w:rPr>
        <w:t xml:space="preserve">Remove </w:t>
      </w:r>
      <w:r>
        <w:rPr>
          <w:noProof/>
          <w:szCs w:val="20"/>
        </w:rPr>
        <w:t>the v</w:t>
      </w:r>
      <w:r w:rsidRPr="00B4176D">
        <w:rPr>
          <w:noProof/>
          <w:szCs w:val="20"/>
        </w:rPr>
        <w:t xml:space="preserve">ehicle </w:t>
      </w:r>
      <w:r>
        <w:rPr>
          <w:noProof/>
          <w:szCs w:val="20"/>
        </w:rPr>
        <w:t>jack from the vehicle.</w:t>
      </w:r>
    </w:p>
    <w:p w:rsidR="0000243D" w:rsidRDefault="0010567A" w:rsidP="00B4176D">
      <w:pPr>
        <w:pStyle w:val="ProcLevel3"/>
      </w:pPr>
      <w:r>
        <w:rPr>
          <w:noProof/>
        </w:rPr>
        <mc:AlternateContent>
          <mc:Choice Requires="wpg">
            <w:drawing>
              <wp:anchor distT="0" distB="0" distL="114300" distR="114300" simplePos="0" relativeHeight="251645439" behindDoc="0" locked="1" layoutInCell="1" allowOverlap="1" wp14:anchorId="460F5FB7" wp14:editId="56D7DCBA">
                <wp:simplePos x="0" y="0"/>
                <wp:positionH relativeFrom="column">
                  <wp:posOffset>-3112770</wp:posOffset>
                </wp:positionH>
                <wp:positionV relativeFrom="paragraph">
                  <wp:posOffset>8890</wp:posOffset>
                </wp:positionV>
                <wp:extent cx="2971165" cy="2295525"/>
                <wp:effectExtent l="19050" t="19050" r="19685" b="28575"/>
                <wp:wrapNone/>
                <wp:docPr id="148" name="Group 148"/>
                <wp:cNvGraphicFramePr/>
                <a:graphic xmlns:a="http://schemas.openxmlformats.org/drawingml/2006/main">
                  <a:graphicData uri="http://schemas.microsoft.com/office/word/2010/wordprocessingGroup">
                    <wpg:wgp>
                      <wpg:cNvGrpSpPr/>
                      <wpg:grpSpPr>
                        <a:xfrm>
                          <a:off x="0" y="0"/>
                          <a:ext cx="2971165" cy="2295525"/>
                          <a:chOff x="26161" y="-237869"/>
                          <a:chExt cx="2976641" cy="2301586"/>
                        </a:xfrm>
                      </wpg:grpSpPr>
                      <pic:pic xmlns:pic="http://schemas.openxmlformats.org/drawingml/2006/picture">
                        <pic:nvPicPr>
                          <pic:cNvPr id="149" name="Picture 14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26161" y="-237869"/>
                            <a:ext cx="2976641" cy="2301586"/>
                          </a:xfrm>
                          <a:prstGeom prst="rect">
                            <a:avLst/>
                          </a:prstGeom>
                          <a:ln>
                            <a:solidFill>
                              <a:schemeClr val="tx1"/>
                            </a:solidFill>
                          </a:ln>
                        </pic:spPr>
                      </pic:pic>
                      <wps:wsp>
                        <wps:cNvPr id="150" name="Text Box 99"/>
                        <wps:cNvSpPr txBox="1">
                          <a:spLocks noChangeArrowheads="1"/>
                        </wps:cNvSpPr>
                        <wps:spPr bwMode="auto">
                          <a:xfrm>
                            <a:off x="37905" y="1870404"/>
                            <a:ext cx="548640" cy="184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0567A" w:rsidRDefault="0010567A" w:rsidP="0010567A">
                              <w:pPr>
                                <w:pStyle w:val="Fig"/>
                                <w:jc w:val="center"/>
                              </w:pPr>
                              <w:r>
                                <w:t>Fig. 5-1</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460F5FB7" id="Group 148" o:spid="_x0000_s1215" style="position:absolute;left:0;text-align:left;margin-left:-245.1pt;margin-top:.7pt;width:233.95pt;height:180.75pt;z-index:251645439;mso-width-relative:margin;mso-height-relative:margin" coordorigin="261,-2378" coordsize="29766,230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tAAxBZG9iZV9DTQAB/+4ADkFkb2Jl&#10;AGSAAAAAAf/bAIQADAgICAkIDAkJDBELCgsRFQ8MDA8VGBMTFRMTGBEMDAwMDAwRDAwMDAwMDAwM&#10;DAwMDAwMDAwMDAwMDAwMDAwMDAENCwsNDg0QDg4QFA4ODhQUDg4ODhQRDAwMDAwREQwMDAwMDBEM&#10;DAwMDAwMDAwMDAwMDAwMDAwMDAwMDAwMDAwM/8AAEQgAf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BbwAAAABSZ2h0&#10;bG9uZwAAAds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H&#10;OEJJTQQMAAAAACOKAAAAAQAAAKAAAAB8AAAB4AAA6IAAACNuABgAAf/Y/+IMWElDQ19QUk9GSUxF&#10;AAEBAAAMSExpbm8CEAAAbW50clJHQiBYWVogB84AAgAJAAYAMQAAYWNzcE1TRlQAAAAASUVDIHNS&#10;R0IAAAAAAAAAAAAAAAA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0ADEFkb2JlX0NNAAH/7gAOQWRvYmUAZIAAAAAB/9sAhAAMCAgICQgMCQkM&#10;EQsKCxEVDwwMDxUYExMVExMYEQwMDAwMDBEMDAwMDAwMDAwMDAwMDAwMDAwMDAwMDAwMDAwMAQ0L&#10;Cw0ODRAODhAUDg4OFBQODg4OFBEMDAwMDBERDAwMDAwMEQwMDAwMDAwMDAwMDAwMDAwMDAwMDAwM&#10;DAwMDAz/wAARCAB8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">
                <v:shape id="Picture 149" o:spid="_x0000_s1216" type="#_x0000_t75" style="position:absolute;left:261;top:-2378;width:29767;height:230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P/BPDAAAA3AAAAA8AAABkcnMvZG93bnJldi54bWxET9tqAjEQfS/0H8IUfCk1WxHprkaxBS/Q&#10;J20/YNyMm62byZLEdf17Iwh9m8O5zmzR20Z05EPtWMH7MANBXDpdc6Xg92f19gEiRGSNjWNScKUA&#10;i/nz0wwL7S68o24fK5FCOBSowMTYFlKG0pDFMHQtceKOzluMCfpKao+XFG4bOcqyibRYc2ow2NKX&#10;ofK0P1sF6/zw95kv/evEhO9ttz5tzge/UWrw0i+nICL18V/8cG91mj/O4f5Muk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8E8MAAADcAAAADwAAAAAAAAAAAAAAAACf&#10;AgAAZHJzL2Rvd25yZXYueG1sUEsFBgAAAAAEAAQA9wAAAI8DAAAAAA==&#10;" stroked="t" strokecolor="black [3213]">
                  <v:imagedata r:id="rId76" o:title=""/>
                  <v:path arrowok="t"/>
                </v:shape>
                <v:shape id="Text Box 99" o:spid="_x0000_s1217" type="#_x0000_t202" style="position:absolute;left:379;top:18704;width:5486;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ZFsUA&#10;AADcAAAADwAAAGRycy9kb3ducmV2LnhtbESPQWvCQBCF7wX/wzJCL6VuKlQkuorVFnrQg1Y8D9kx&#10;CWZnw+5q4r/vHARvM7w3730zX/auUTcKsfZs4GOUgSIuvK25NHD8+3mfgooJ2WLjmQzcKcJyMXiZ&#10;Y259x3u6HVKpJIRjjgaqlNpc61hU5DCOfEss2tkHh0nWUGobsJNw1+hxlk20w5qlocKW1hUVl8PV&#10;GZhswrXb8/ptc/ze4q4tx6ev+8mY12G/moFK1Ken+XH9awX/U/DlGZlA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JkWxQAAANwAAAAPAAAAAAAAAAAAAAAAAJgCAABkcnMv&#10;ZG93bnJldi54bWxQSwUGAAAAAAQABAD1AAAAigMAAAAA&#10;" stroked="f">
                  <v:textbox inset="0,0,0,0">
                    <w:txbxContent>
                      <w:p w:rsidR="0010567A" w:rsidRDefault="0010567A" w:rsidP="0010567A">
                        <w:pPr>
                          <w:pStyle w:val="Fig"/>
                          <w:jc w:val="center"/>
                        </w:pPr>
                        <w:r>
                          <w:t>Fig. 5-1</w:t>
                        </w:r>
                      </w:p>
                    </w:txbxContent>
                  </v:textbox>
                </v:shape>
                <w10:anchorlock/>
              </v:group>
            </w:pict>
          </mc:Fallback>
        </mc:AlternateContent>
      </w:r>
      <w:r w:rsidR="00B4176D">
        <w:rPr>
          <w:noProof/>
          <w:szCs w:val="20"/>
        </w:rPr>
        <w:t>A</w:t>
      </w:r>
      <w:r w:rsidR="00B4176D" w:rsidRPr="00B4176D">
        <w:rPr>
          <w:noProof/>
          <w:szCs w:val="20"/>
        </w:rPr>
        <w:t xml:space="preserve">pply </w:t>
      </w:r>
      <w:r w:rsidR="00B4176D">
        <w:rPr>
          <w:noProof/>
          <w:szCs w:val="20"/>
        </w:rPr>
        <w:t>the jack l</w:t>
      </w:r>
      <w:r w:rsidR="00B4176D" w:rsidRPr="00B4176D">
        <w:rPr>
          <w:noProof/>
          <w:szCs w:val="20"/>
        </w:rPr>
        <w:t xml:space="preserve">abel </w:t>
      </w:r>
      <w:r w:rsidR="00B4176D">
        <w:rPr>
          <w:noProof/>
          <w:szCs w:val="20"/>
        </w:rPr>
        <w:t>(Fig. 5-1)</w:t>
      </w:r>
      <w:r w:rsidR="0000243D">
        <w:t>.</w:t>
      </w:r>
    </w:p>
    <w:p w:rsidR="00B4176D" w:rsidRDefault="00B4176D" w:rsidP="00B4176D">
      <w:pPr>
        <w:pStyle w:val="ProcLevel3"/>
      </w:pPr>
      <w:r>
        <w:t>Replace the j</w:t>
      </w:r>
      <w:r w:rsidRPr="00B4176D">
        <w:t xml:space="preserve">ack </w:t>
      </w:r>
      <w:r>
        <w:t>in the</w:t>
      </w:r>
      <w:r w:rsidRPr="00B4176D">
        <w:t xml:space="preserve"> vehicle</w:t>
      </w:r>
      <w:r>
        <w:t>.</w:t>
      </w:r>
    </w:p>
    <w:p w:rsidR="0000243D" w:rsidRPr="00B9735E" w:rsidRDefault="0000243D" w:rsidP="00B4176D">
      <w:pPr>
        <w:pStyle w:val="ProcLevel2"/>
        <w:numPr>
          <w:ilvl w:val="0"/>
          <w:numId w:val="0"/>
        </w:numPr>
        <w:ind w:left="360"/>
      </w:pPr>
    </w:p>
    <w:p w:rsidR="0000243D" w:rsidRDefault="0000243D">
      <w:pPr>
        <w:rPr>
          <w:szCs w:val="20"/>
        </w:rPr>
        <w:sectPr w:rsidR="0000243D">
          <w:type w:val="continuous"/>
          <w:pgSz w:w="12240" w:h="15840"/>
          <w:pgMar w:top="1296" w:right="1008" w:bottom="936" w:left="6120" w:header="576" w:footer="720" w:gutter="0"/>
          <w:cols w:space="0"/>
          <w:docGrid w:linePitch="360"/>
        </w:sectPr>
      </w:pPr>
    </w:p>
    <w:p w:rsidR="0000243D" w:rsidRDefault="0000243D">
      <w:pPr>
        <w:pStyle w:val="CheckListTitle"/>
      </w:pPr>
      <w:r>
        <w:lastRenderedPageBreak/>
        <w:t>Accessory Function Checks</w:t>
      </w:r>
    </w:p>
    <w:p w:rsidR="0000243D" w:rsidRDefault="004907E7">
      <w:pPr>
        <w:pStyle w:val="CheckList"/>
      </w:pPr>
      <w:r>
        <w:rPr>
          <w:noProof/>
        </w:rPr>
        <mc:AlternateContent>
          <mc:Choice Requires="wps">
            <w:drawing>
              <wp:anchor distT="0" distB="0" distL="114300" distR="114300" simplePos="0" relativeHeight="251649536" behindDoc="0" locked="0" layoutInCell="0" allowOverlap="1">
                <wp:simplePos x="0" y="0"/>
                <wp:positionH relativeFrom="column">
                  <wp:posOffset>192405</wp:posOffset>
                </wp:positionH>
                <wp:positionV relativeFrom="paragraph">
                  <wp:posOffset>46990</wp:posOffset>
                </wp:positionV>
                <wp:extent cx="182880" cy="182880"/>
                <wp:effectExtent l="11430" t="8890" r="15240" b="8255"/>
                <wp:wrapNone/>
                <wp:docPr id="19" name="AutoShap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6FD006" id="AutoShape 74" o:spid="_x0000_s1026" style="position:absolute;margin-left:15.15pt;margin-top:3.7pt;width:14.4pt;height:14.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" o:allowincell="f" strokeweight="1pt"/>
            </w:pict>
          </mc:Fallback>
        </mc:AlternateContent>
      </w:r>
      <w:r w:rsidR="004B60C2">
        <w:t>Step is level</w:t>
      </w:r>
    </w:p>
    <w:p w:rsidR="0000243D" w:rsidRDefault="004907E7">
      <w:pPr>
        <w:pStyle w:val="CheckList"/>
      </w:pPr>
      <w:r>
        <w:rPr>
          <w:noProof/>
        </w:rPr>
        <mc:AlternateContent>
          <mc:Choice Requires="wps">
            <w:drawing>
              <wp:anchor distT="0" distB="0" distL="114300" distR="114300" simplePos="0" relativeHeight="251646464" behindDoc="0" locked="1" layoutInCell="0" allowOverlap="1">
                <wp:simplePos x="0" y="0"/>
                <wp:positionH relativeFrom="column">
                  <wp:posOffset>180975</wp:posOffset>
                </wp:positionH>
                <wp:positionV relativeFrom="paragraph">
                  <wp:posOffset>66040</wp:posOffset>
                </wp:positionV>
                <wp:extent cx="182880" cy="182880"/>
                <wp:effectExtent l="9525" t="8890" r="7620" b="8255"/>
                <wp:wrapNone/>
                <wp:docPr id="18"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3E9C63" id="AutoShape 66" o:spid="_x0000_s1026" style="position:absolute;margin-left:14.25pt;margin-top:5.2pt;width:14.4pt;height:14.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oj3xAIAALA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" o:allowincell="f" strokeweight="1pt">
                <w10:anchorlock/>
              </v:roundrect>
            </w:pict>
          </mc:Fallback>
        </mc:AlternateContent>
      </w:r>
      <w:r w:rsidR="004B60C2">
        <w:t>Gap is uniform</w:t>
      </w:r>
    </w:p>
    <w:p w:rsidR="0000243D" w:rsidRDefault="004907E7">
      <w:pPr>
        <w:pStyle w:val="CheckList"/>
      </w:pPr>
      <w:r>
        <w:rPr>
          <w:noProof/>
        </w:rPr>
        <mc:AlternateContent>
          <mc:Choice Requires="wps">
            <w:drawing>
              <wp:anchor distT="0" distB="0" distL="114300" distR="114300" simplePos="0" relativeHeight="251647488" behindDoc="0" locked="1" layoutInCell="0" allowOverlap="1">
                <wp:simplePos x="0" y="0"/>
                <wp:positionH relativeFrom="column">
                  <wp:posOffset>180975</wp:posOffset>
                </wp:positionH>
                <wp:positionV relativeFrom="paragraph">
                  <wp:posOffset>77470</wp:posOffset>
                </wp:positionV>
                <wp:extent cx="182880" cy="182880"/>
                <wp:effectExtent l="9525" t="10795" r="7620" b="6350"/>
                <wp:wrapNone/>
                <wp:docPr id="17"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188EB" id="AutoShape 69" o:spid="_x0000_s1026" style="position:absolute;margin-left:14.25pt;margin-top:6.1pt;width:14.4pt;height:14.4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" o:allowincell="f" strokeweight="1pt">
                <w10:anchorlock/>
              </v:roundrect>
            </w:pict>
          </mc:Fallback>
        </mc:AlternateContent>
      </w:r>
    </w:p>
    <w:p w:rsidR="0000243D" w:rsidRDefault="004907E7" w:rsidP="00454A9F">
      <w:pPr>
        <w:pStyle w:val="CheckList"/>
      </w:pPr>
      <w:r>
        <w:rPr>
          <w:noProof/>
        </w:rPr>
        <mc:AlternateContent>
          <mc:Choice Requires="wps">
            <w:drawing>
              <wp:anchor distT="0" distB="0" distL="114300" distR="114300" simplePos="0" relativeHeight="251648512" behindDoc="0" locked="1" layoutInCell="0" allowOverlap="1">
                <wp:simplePos x="0" y="0"/>
                <wp:positionH relativeFrom="column">
                  <wp:posOffset>180975</wp:posOffset>
                </wp:positionH>
                <wp:positionV relativeFrom="paragraph">
                  <wp:posOffset>78105</wp:posOffset>
                </wp:positionV>
                <wp:extent cx="182880" cy="182880"/>
                <wp:effectExtent l="9525" t="11430" r="7620" b="15240"/>
                <wp:wrapNone/>
                <wp:docPr id="16"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94F27" id="AutoShape 70" o:spid="_x0000_s1026" style="position:absolute;margin-left:14.25pt;margin-top:6.15pt;width:14.4pt;height:14.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kYxA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" o:allowincell="f" strokeweight="1pt">
                <w10:anchorlock/>
              </v:roundrect>
            </w:pict>
          </mc:Fallback>
        </mc:AlternateContent>
      </w:r>
    </w:p>
    <w:p w:rsidR="0000243D" w:rsidRDefault="0000243D">
      <w:pPr>
        <w:pStyle w:val="CheckList"/>
      </w:pPr>
    </w:p>
    <w:p w:rsidR="0000243D" w:rsidRDefault="004907E7">
      <w:pPr>
        <w:pStyle w:val="CheckListTitle"/>
      </w:pPr>
      <w:r>
        <w:rPr>
          <w:noProof/>
        </w:rPr>
        <mc:AlternateContent>
          <mc:Choice Requires="wps">
            <w:drawing>
              <wp:anchor distT="0" distB="0" distL="114300" distR="114300" simplePos="0" relativeHeight="251661824" behindDoc="0" locked="1" layoutInCell="1" allowOverlap="1">
                <wp:simplePos x="0" y="0"/>
                <wp:positionH relativeFrom="column">
                  <wp:posOffset>5080</wp:posOffset>
                </wp:positionH>
                <wp:positionV relativeFrom="paragraph">
                  <wp:posOffset>1722755</wp:posOffset>
                </wp:positionV>
                <wp:extent cx="6492240" cy="0"/>
                <wp:effectExtent l="14605" t="17780" r="17780" b="10795"/>
                <wp:wrapNone/>
                <wp:docPr id="15"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34E0D2" id="Line 136"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35.65pt" to="511.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fLW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" strokeweight="1.5pt">
                <w10:anchorlock/>
              </v:line>
            </w:pict>
          </mc:Fallback>
        </mc:AlternateContent>
      </w:r>
      <w:r>
        <w:rPr>
          <w:noProof/>
        </w:rPr>
        <mc:AlternateContent>
          <mc:Choice Requires="wps">
            <w:drawing>
              <wp:anchor distT="0" distB="0" distL="114300" distR="114300" simplePos="0" relativeHeight="251650560" behindDoc="0" locked="1" layoutInCell="1" allowOverlap="1">
                <wp:simplePos x="0" y="0"/>
                <wp:positionH relativeFrom="column">
                  <wp:posOffset>5080</wp:posOffset>
                </wp:positionH>
                <wp:positionV relativeFrom="paragraph">
                  <wp:posOffset>-116205</wp:posOffset>
                </wp:positionV>
                <wp:extent cx="6492240" cy="0"/>
                <wp:effectExtent l="14605" t="17145" r="17780" b="11430"/>
                <wp:wrapNone/>
                <wp:docPr id="14"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E4629" id="Line 7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9.15pt" to="511.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0Mi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" strokeweight="1.5pt">
                <w10:anchorlock/>
              </v:line>
            </w:pict>
          </mc:Fallback>
        </mc:AlternateContent>
      </w:r>
      <w:r w:rsidR="0000243D">
        <w:t>Vehicle Function Checks</w:t>
      </w:r>
    </w:p>
    <w:p w:rsidR="0000243D" w:rsidRDefault="004907E7">
      <w:pPr>
        <w:pStyle w:val="CheckList"/>
      </w:pPr>
      <w:r>
        <w:rPr>
          <w:noProof/>
        </w:rPr>
        <mc:AlternateContent>
          <mc:Choice Requires="wps">
            <w:drawing>
              <wp:anchor distT="0" distB="0" distL="114300" distR="114300" simplePos="0" relativeHeight="251659776" behindDoc="0" locked="1" layoutInCell="0" allowOverlap="1">
                <wp:simplePos x="0" y="0"/>
                <wp:positionH relativeFrom="column">
                  <wp:posOffset>180975</wp:posOffset>
                </wp:positionH>
                <wp:positionV relativeFrom="paragraph">
                  <wp:posOffset>481330</wp:posOffset>
                </wp:positionV>
                <wp:extent cx="182880" cy="182880"/>
                <wp:effectExtent l="9525" t="14605" r="7620" b="12065"/>
                <wp:wrapNone/>
                <wp:docPr id="13"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7D3DFC" id="AutoShape 132" o:spid="_x0000_s1026" style="position:absolute;margin-left:14.25pt;margin-top:37.9pt;width:14.4pt;height:14.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" o:allowincell="f" strokeweight="1pt">
                <w10:anchorlock/>
              </v:roundrect>
            </w:pict>
          </mc:Fallback>
        </mc:AlternateContent>
      </w:r>
      <w:r>
        <w:rPr>
          <w:noProof/>
        </w:rPr>
        <mc:AlternateContent>
          <mc:Choice Requires="wps">
            <w:drawing>
              <wp:anchor distT="0" distB="0" distL="114300" distR="114300" simplePos="0" relativeHeight="251652608" behindDoc="0" locked="1" layoutInCell="0" allowOverlap="1">
                <wp:simplePos x="0" y="0"/>
                <wp:positionH relativeFrom="column">
                  <wp:posOffset>180975</wp:posOffset>
                </wp:positionH>
                <wp:positionV relativeFrom="paragraph">
                  <wp:posOffset>111125</wp:posOffset>
                </wp:positionV>
                <wp:extent cx="182880" cy="182880"/>
                <wp:effectExtent l="9525" t="6350" r="7620" b="10795"/>
                <wp:wrapNone/>
                <wp:docPr id="12" name="AutoShap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85570B" id="AutoShape 78" o:spid="_x0000_s1026" style="position:absolute;margin-left:14.25pt;margin-top:8.75pt;width:14.4pt;height:14.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" o:allowincell="f" strokeweight="1pt">
                <w10:anchorlock/>
              </v:roundrect>
            </w:pict>
          </mc:Fallback>
        </mc:AlternateContent>
      </w:r>
    </w:p>
    <w:p w:rsidR="00C7212F" w:rsidRDefault="00C7212F">
      <w:pPr>
        <w:pStyle w:val="CheckList"/>
      </w:pPr>
    </w:p>
    <w:p w:rsidR="0000243D" w:rsidRDefault="004907E7">
      <w:pPr>
        <w:pStyle w:val="CheckList"/>
      </w:pPr>
      <w:r>
        <w:rPr>
          <w:noProof/>
        </w:rPr>
        <mc:AlternateContent>
          <mc:Choice Requires="wps">
            <w:drawing>
              <wp:anchor distT="0" distB="0" distL="114300" distR="114300" simplePos="0" relativeHeight="251651584" behindDoc="0" locked="1" layoutInCell="0" allowOverlap="1">
                <wp:simplePos x="0" y="0"/>
                <wp:positionH relativeFrom="column">
                  <wp:posOffset>180975</wp:posOffset>
                </wp:positionH>
                <wp:positionV relativeFrom="paragraph">
                  <wp:posOffset>187960</wp:posOffset>
                </wp:positionV>
                <wp:extent cx="182880" cy="182880"/>
                <wp:effectExtent l="9525" t="6985" r="7620" b="10160"/>
                <wp:wrapNone/>
                <wp:docPr id="11"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671DFD" id="AutoShape 76" o:spid="_x0000_s1026" style="position:absolute;margin-left:14.25pt;margin-top:14.8pt;width:14.4pt;height:14.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" o:allowincell="f" strokeweight="1pt">
                <w10:anchorlock/>
              </v:roundrect>
            </w:pict>
          </mc:Fallback>
        </mc:AlternateContent>
      </w:r>
    </w:p>
    <w:p w:rsidR="0000243D" w:rsidRDefault="0000243D">
      <w:pPr>
        <w:pStyle w:val="CheckList"/>
        <w:rPr>
          <w:u w:val="single"/>
        </w:rPr>
      </w:pPr>
    </w:p>
    <w:p w:rsidR="0000243D" w:rsidRDefault="0000243D">
      <w:pPr>
        <w:pStyle w:val="CheckList"/>
      </w:pPr>
    </w:p>
    <w:p w:rsidR="0000243D" w:rsidRDefault="004B60C2">
      <w:pPr>
        <w:pStyle w:val="CheckList"/>
      </w:pPr>
      <w:r>
        <w:t>15mm to the sill flange</w:t>
      </w:r>
    </w:p>
    <w:p w:rsidR="0000243D" w:rsidRDefault="0000243D">
      <w:pPr>
        <w:pStyle w:val="CheckList"/>
      </w:pPr>
    </w:p>
    <w:p w:rsidR="0000243D" w:rsidRDefault="0000243D">
      <w:pPr>
        <w:pStyle w:val="CheckList"/>
      </w:pPr>
    </w:p>
    <w:p w:rsidR="0000243D" w:rsidRDefault="0000243D">
      <w:pPr>
        <w:pStyle w:val="CheckList"/>
      </w:pPr>
    </w:p>
    <w:p w:rsidR="0000243D" w:rsidRDefault="0000243D">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pPr>
    </w:p>
    <w:p w:rsidR="004A1EF7" w:rsidRDefault="004A1EF7">
      <w:pPr>
        <w:rPr>
          <w:szCs w:val="20"/>
        </w:rPr>
        <w:sectPr w:rsidR="004A1EF7">
          <w:headerReference w:type="default" r:id="rId77"/>
          <w:pgSz w:w="12240" w:h="15840" w:code="1"/>
          <w:pgMar w:top="1296" w:right="1008" w:bottom="936" w:left="1008" w:header="576" w:footer="720" w:gutter="0"/>
          <w:cols w:num="2" w:space="288"/>
          <w:docGrid w:linePitch="360"/>
        </w:sectPr>
      </w:pPr>
    </w:p>
    <w:p w:rsidR="005F24A3" w:rsidRDefault="005F24A3">
      <w:pPr>
        <w:rPr>
          <w:szCs w:val="20"/>
        </w:rPr>
      </w:pPr>
    </w:p>
    <w:p w:rsidR="00107E98" w:rsidRDefault="00107E98">
      <w:pPr>
        <w:rPr>
          <w:szCs w:val="20"/>
        </w:rPr>
      </w:pPr>
    </w:p>
    <w:p w:rsidR="00107E98" w:rsidRDefault="00107E98">
      <w:pPr>
        <w:rPr>
          <w:szCs w:val="20"/>
        </w:rPr>
      </w:pPr>
    </w:p>
    <w:p w:rsidR="00107E98" w:rsidRDefault="00107E98" w:rsidP="00107E98">
      <w:pPr>
        <w:pStyle w:val="CheckListTitle"/>
      </w:pPr>
      <w:r>
        <w:t>Vehicle Appearance Check</w:t>
      </w:r>
    </w:p>
    <w:p w:rsidR="002F06F8" w:rsidRDefault="004907E7" w:rsidP="003E18B5">
      <w:pPr>
        <w:ind w:left="720"/>
        <w:rPr>
          <w:szCs w:val="20"/>
        </w:rPr>
      </w:pPr>
      <w:r>
        <w:rPr>
          <w:noProof/>
          <w:szCs w:val="20"/>
        </w:rPr>
        <mc:AlternateContent>
          <mc:Choice Requires="wps">
            <w:drawing>
              <wp:anchor distT="0" distB="0" distL="114300" distR="114300" simplePos="0" relativeHeight="251662848" behindDoc="0" locked="1" layoutInCell="0" allowOverlap="1">
                <wp:simplePos x="0" y="0"/>
                <wp:positionH relativeFrom="column">
                  <wp:posOffset>165100</wp:posOffset>
                </wp:positionH>
                <wp:positionV relativeFrom="paragraph">
                  <wp:posOffset>8890</wp:posOffset>
                </wp:positionV>
                <wp:extent cx="182880" cy="182880"/>
                <wp:effectExtent l="12700" t="8890" r="13970" b="8255"/>
                <wp:wrapNone/>
                <wp:docPr id="10"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oundRect">
                          <a:avLst>
                            <a:gd name="adj" fmla="val 16667"/>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0075E3" id="AutoShape 137" o:spid="_x0000_s1026" style="position:absolute;margin-left:13pt;margin-top:.7pt;width:14.4pt;height:14.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" o:allowincell="f" strokeweight="1pt">
                <w10:anchorlock/>
              </v:roundrect>
            </w:pict>
          </mc:Fallback>
        </mc:AlternateContent>
      </w:r>
      <w:r w:rsidR="004A1EF7" w:rsidRPr="00F4327A">
        <w:rPr>
          <w:szCs w:val="20"/>
        </w:rPr>
        <w:t>After accessory installation and removal of</w:t>
      </w:r>
      <w:r w:rsidR="00070990">
        <w:rPr>
          <w:szCs w:val="20"/>
        </w:rPr>
        <w:t xml:space="preserve"> </w:t>
      </w:r>
      <w:r w:rsidR="004A1EF7" w:rsidRPr="00F4327A">
        <w:rPr>
          <w:szCs w:val="20"/>
        </w:rPr>
        <w:t>protective cover(s)</w:t>
      </w:r>
      <w:r w:rsidR="004A1EF7">
        <w:rPr>
          <w:szCs w:val="20"/>
        </w:rPr>
        <w:t>,</w:t>
      </w:r>
      <w:r w:rsidR="001A000D">
        <w:rPr>
          <w:szCs w:val="20"/>
        </w:rPr>
        <w:t xml:space="preserve"> perform a visual</w:t>
      </w:r>
      <w:r w:rsidR="00665687">
        <w:rPr>
          <w:szCs w:val="20"/>
        </w:rPr>
        <w:t xml:space="preserve"> </w:t>
      </w:r>
      <w:r w:rsidR="001A000D">
        <w:rPr>
          <w:szCs w:val="20"/>
        </w:rPr>
        <w:t>inspection.</w:t>
      </w:r>
      <w:r w:rsidR="00665687">
        <w:rPr>
          <w:szCs w:val="20"/>
        </w:rPr>
        <w:t xml:space="preserve"> </w:t>
      </w:r>
    </w:p>
    <w:p w:rsidR="002F06F8" w:rsidRDefault="002F06F8" w:rsidP="00665687">
      <w:pPr>
        <w:rPr>
          <w:szCs w:val="20"/>
        </w:rPr>
      </w:pPr>
    </w:p>
    <w:p w:rsidR="004A1EF7" w:rsidRDefault="00665687" w:rsidP="00665687">
      <w:pPr>
        <w:rPr>
          <w:szCs w:val="20"/>
        </w:rPr>
      </w:pPr>
      <w:r>
        <w:rPr>
          <w:szCs w:val="20"/>
        </w:rPr>
        <w:t xml:space="preserve"> </w:t>
      </w:r>
    </w:p>
    <w:p w:rsidR="00665687" w:rsidRDefault="00665687" w:rsidP="00665687">
      <w:pPr>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4A1EF7" w:rsidP="004A1EF7">
      <w:pPr>
        <w:ind w:firstLine="720"/>
        <w:rPr>
          <w:szCs w:val="20"/>
        </w:rPr>
      </w:pPr>
    </w:p>
    <w:p w:rsidR="004A1EF7" w:rsidRDefault="001A000D" w:rsidP="008A1210">
      <w:pPr>
        <w:ind w:left="720"/>
        <w:rPr>
          <w:szCs w:val="20"/>
        </w:rPr>
      </w:pPr>
      <w:r>
        <w:rPr>
          <w:szCs w:val="20"/>
        </w:rPr>
        <w:t>E</w:t>
      </w:r>
      <w:r w:rsidR="004A1EF7" w:rsidRPr="00F4327A">
        <w:rPr>
          <w:szCs w:val="20"/>
        </w:rPr>
        <w:t>nsure no damage (including scuffs and scratches) was caused during the installation process.</w:t>
      </w:r>
    </w:p>
    <w:p w:rsidR="002F06F8" w:rsidRPr="00F4327A" w:rsidRDefault="002F06F8" w:rsidP="008A1210">
      <w:pPr>
        <w:ind w:left="720"/>
        <w:rPr>
          <w:szCs w:val="20"/>
        </w:rPr>
      </w:pPr>
      <w:r>
        <w:rPr>
          <w:szCs w:val="20"/>
        </w:rPr>
        <w:t>(For PPO installations, refer to TMS Accessory Quality Shipping Standard.)</w:t>
      </w:r>
    </w:p>
    <w:p w:rsidR="004A1EF7" w:rsidRPr="00F4327A" w:rsidRDefault="004A1EF7" w:rsidP="004A1EF7">
      <w:pPr>
        <w:ind w:firstLine="720"/>
        <w:rPr>
          <w:szCs w:val="20"/>
        </w:rPr>
      </w:pPr>
    </w:p>
    <w:p w:rsidR="00107E98" w:rsidRDefault="00107E98">
      <w:pPr>
        <w:rPr>
          <w:szCs w:val="20"/>
        </w:rPr>
      </w:pPr>
    </w:p>
    <w:sectPr w:rsidR="00107E98">
      <w:type w:val="continuous"/>
      <w:pgSz w:w="12240" w:h="15840"/>
      <w:pgMar w:top="1296" w:right="1008" w:bottom="936" w:left="1008" w:header="576" w:footer="720" w:gutter="0"/>
      <w:cols w:num="2" w:space="28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C87" w:rsidRDefault="00A53C87">
      <w:r>
        <w:separator/>
      </w:r>
    </w:p>
  </w:endnote>
  <w:endnote w:type="continuationSeparator" w:id="0">
    <w:p w:rsidR="00A53C87" w:rsidRDefault="00A53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45" w:rsidRDefault="00EE66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39" w:rsidRDefault="00343F39">
    <w:pPr>
      <w:pStyle w:val="Footer"/>
      <w:framePr w:w="1872" w:h="288" w:hSpace="180" w:wrap="around" w:vAnchor="text" w:hAnchor="page" w:x="5184" w:y="33" w:anchorLock="1"/>
      <w:suppressOverlap/>
      <w:jc w:val="center"/>
    </w:pPr>
    <w:r>
      <w:rPr>
        <w:noProof/>
      </w:rPr>
      <mc:AlternateContent>
        <mc:Choice Requires="wps">
          <w:drawing>
            <wp:anchor distT="0" distB="0" distL="114300" distR="114300" simplePos="0" relativeHeight="251660800" behindDoc="0" locked="1" layoutInCell="1" allowOverlap="0" wp14:anchorId="02AF5EC7" wp14:editId="1CD39C1C">
              <wp:simplePos x="0" y="0"/>
              <wp:positionH relativeFrom="page">
                <wp:posOffset>5935345</wp:posOffset>
              </wp:positionH>
              <wp:positionV relativeFrom="paragraph">
                <wp:posOffset>18415</wp:posOffset>
              </wp:positionV>
              <wp:extent cx="1188720" cy="182880"/>
              <wp:effectExtent l="1270" t="0" r="635" b="0"/>
              <wp:wrapNone/>
              <wp:docPr id="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3F39" w:rsidRDefault="00EE6645">
                          <w:pPr>
                            <w:jc w:val="right"/>
                            <w:rPr>
                              <w:sz w:val="20"/>
                            </w:rPr>
                          </w:pPr>
                          <w:r>
                            <w:rPr>
                              <w:sz w:val="20"/>
                            </w:rPr>
                            <w:t>DIO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AF5EC7" id="_x0000_t202" coordsize="21600,21600" o:spt="202" path="m,l,21600r21600,l21600,xe">
              <v:stroke joinstyle="miter"/>
              <v:path gradientshapeok="t" o:connecttype="rect"/>
            </v:shapetype>
            <v:shape id="Text Box 15" o:spid="_x0000_s1218" type="#_x0000_t202" style="position:absolute;left:0;text-align:left;margin-left:467.35pt;margin-top:1.45pt;width:93.6pt;height:14.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" o:allowoverlap="f" filled="f" stroked="f">
              <v:textbox inset="0,0,0,0">
                <w:txbxContent>
                  <w:p w:rsidR="00343F39" w:rsidRDefault="00EE6645">
                    <w:pPr>
                      <w:jc w:val="right"/>
                      <w:rPr>
                        <w:sz w:val="20"/>
                      </w:rPr>
                    </w:pPr>
                    <w:r>
                      <w:rPr>
                        <w:sz w:val="20"/>
                      </w:rPr>
                      <w:t>DIO</w:t>
                    </w:r>
                  </w:p>
                </w:txbxContent>
              </v:textbox>
              <w10:wrap anchorx="page"/>
              <w10:anchorlock/>
            </v:shape>
          </w:pict>
        </mc:Fallback>
      </mc:AlternateContent>
    </w:r>
    <w:r>
      <w:t xml:space="preserve">Page </w:t>
    </w:r>
    <w:r>
      <w:fldChar w:fldCharType="begin"/>
    </w:r>
    <w:r>
      <w:instrText xml:space="preserve"> PAGE  \* MERGEFORMAT </w:instrText>
    </w:r>
    <w:r>
      <w:fldChar w:fldCharType="separate"/>
    </w:r>
    <w:r w:rsidR="00F30B38">
      <w:rPr>
        <w:noProof/>
      </w:rPr>
      <w:t>1</w:t>
    </w:r>
    <w:r>
      <w:fldChar w:fldCharType="end"/>
    </w:r>
    <w:r>
      <w:t xml:space="preserve"> of </w:t>
    </w:r>
    <w:r w:rsidR="00A53C87">
      <w:fldChar w:fldCharType="begin"/>
    </w:r>
    <w:r w:rsidR="00A53C87">
      <w:instrText xml:space="preserve"> NUMPAGES  \* MERGEFORMAT </w:instrText>
    </w:r>
    <w:r w:rsidR="00A53C87">
      <w:fldChar w:fldCharType="separate"/>
    </w:r>
    <w:r w:rsidR="00F30B38">
      <w:rPr>
        <w:noProof/>
      </w:rPr>
      <w:t>13</w:t>
    </w:r>
    <w:r w:rsidR="00A53C87">
      <w:rPr>
        <w:noProof/>
      </w:rPr>
      <w:fldChar w:fldCharType="end"/>
    </w:r>
    <w:r>
      <w:t xml:space="preserve"> pages</w:t>
    </w:r>
  </w:p>
  <w:p w:rsidR="00343F39" w:rsidRDefault="00343F39">
    <w:pPr>
      <w:pStyle w:val="Footer"/>
      <w:tabs>
        <w:tab w:val="clear" w:pos="4320"/>
        <w:tab w:val="clear" w:pos="8640"/>
        <w:tab w:val="center" w:pos="0"/>
        <w:tab w:val="center" w:pos="5112"/>
      </w:tabs>
    </w:pPr>
    <w:r>
      <w:rPr>
        <w:noProof/>
      </w:rPr>
      <mc:AlternateContent>
        <mc:Choice Requires="wps">
          <w:drawing>
            <wp:anchor distT="0" distB="0" distL="114300" distR="114300" simplePos="0" relativeHeight="251661824" behindDoc="0" locked="1" layoutInCell="1" allowOverlap="0" wp14:anchorId="0BAA9F15" wp14:editId="2BA594C3">
              <wp:simplePos x="0" y="0"/>
              <wp:positionH relativeFrom="page">
                <wp:posOffset>801370</wp:posOffset>
              </wp:positionH>
              <wp:positionV relativeFrom="paragraph">
                <wp:posOffset>172720</wp:posOffset>
              </wp:positionV>
              <wp:extent cx="1143000" cy="182880"/>
              <wp:effectExtent l="10795" t="10795" r="8255" b="15875"/>
              <wp:wrapNone/>
              <wp:docPr id="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82880"/>
                      </a:xfrm>
                      <a:prstGeom prst="rect">
                        <a:avLst/>
                      </a:prstGeom>
                      <a:solidFill>
                        <a:srgbClr val="FFFFFF"/>
                      </a:solidFill>
                      <a:ln w="15875">
                        <a:solidFill>
                          <a:srgbClr val="000000"/>
                        </a:solidFill>
                        <a:miter lim="800000"/>
                        <a:headEnd/>
                        <a:tailEnd/>
                      </a:ln>
                    </wps:spPr>
                    <wps:txbx>
                      <w:txbxContent>
                        <w:p w:rsidR="00343F39" w:rsidRDefault="00343F39" w:rsidP="00403FAC">
                          <w:pPr>
                            <w:pStyle w:val="Heading2"/>
                            <w:tabs>
                              <w:tab w:val="right" w:pos="1620"/>
                            </w:tabs>
                          </w:pPr>
                          <w:r>
                            <w:t>Issue: A  08/05/2014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A9F15" id="Text Box 16" o:spid="_x0000_s1219" type="#_x0000_t202" style="position:absolute;margin-left:63.1pt;margin-top:13.6pt;width:90pt;height:14.4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" o:allowoverlap="f" strokeweight="1.25pt">
              <v:textbox inset="0,0,0,0">
                <w:txbxContent>
                  <w:p w:rsidR="00343F39" w:rsidRDefault="00343F39" w:rsidP="00403FAC">
                    <w:pPr>
                      <w:pStyle w:val="Heading2"/>
                      <w:tabs>
                        <w:tab w:val="right" w:pos="1620"/>
                      </w:tabs>
                    </w:pPr>
                    <w:r>
                      <w:t>Issue: A  08/05/2014</w:t>
                    </w:r>
                  </w:p>
                </w:txbxContent>
              </v:textbox>
              <w10:wrap anchorx="page"/>
              <w10:anchorlock/>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45" w:rsidRDefault="00EE66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C87" w:rsidRDefault="00A53C87">
      <w:r>
        <w:separator/>
      </w:r>
    </w:p>
  </w:footnote>
  <w:footnote w:type="continuationSeparator" w:id="0">
    <w:p w:rsidR="00A53C87" w:rsidRDefault="00A53C8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45" w:rsidRDefault="00EE664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39" w:rsidRDefault="00343F39">
    <w:pPr>
      <w:pStyle w:val="HdrLine1"/>
    </w:pPr>
    <w:r>
      <w:t>LEXUS</w:t>
    </w:r>
    <w:r>
      <w:tab/>
      <w:t>NX/NXh</w:t>
    </w:r>
    <w:r>
      <w:tab/>
      <w:t xml:space="preserve">2015 - </w:t>
    </w:r>
    <w:r>
      <w:tab/>
      <w:t>RUNNING BOARDS</w:t>
    </w:r>
  </w:p>
  <w:p w:rsidR="00343F39" w:rsidRDefault="00343F39">
    <w:pPr>
      <w:pStyle w:val="HdrLine2"/>
    </w:pPr>
    <w:r>
      <w:rPr>
        <w:noProof/>
      </w:rPr>
      <mc:AlternateContent>
        <mc:Choice Requires="wps">
          <w:drawing>
            <wp:anchor distT="0" distB="0" distL="114300" distR="114300" simplePos="0" relativeHeight="251653632" behindDoc="0" locked="1" layoutInCell="1" allowOverlap="1" wp14:anchorId="56586C5B" wp14:editId="1941D3CD">
              <wp:simplePos x="0" y="0"/>
              <wp:positionH relativeFrom="column">
                <wp:posOffset>0</wp:posOffset>
              </wp:positionH>
              <wp:positionV relativeFrom="paragraph">
                <wp:posOffset>199390</wp:posOffset>
              </wp:positionV>
              <wp:extent cx="6492240" cy="0"/>
              <wp:effectExtent l="19050" t="18415" r="22860" b="19685"/>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D929A" id="Line 1"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7pt" to="511.2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nNtFAIAACkEAAAOAAAAZHJzL2Uyb0RvYy54bWysU8uu0zAQ3SPxD5b3bR6kv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" strokeweight="2.25pt">
              <w10:anchorlock/>
            </v:line>
          </w:pict>
        </mc:Fallback>
      </mc:AlternateContent>
    </w:r>
    <w:r>
      <w:t>Preparation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6645" w:rsidRDefault="00EE664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39" w:rsidRDefault="00343F39">
    <w:pPr>
      <w:pStyle w:val="HdrLine1"/>
      <w:tabs>
        <w:tab w:val="clear" w:pos="2880"/>
        <w:tab w:val="clear" w:pos="10224"/>
        <w:tab w:val="center" w:pos="-2232"/>
        <w:tab w:val="center" w:pos="0"/>
        <w:tab w:val="right" w:pos="5112"/>
      </w:tabs>
      <w:ind w:left="-5112"/>
    </w:pPr>
    <w:r>
      <w:t>LEXUS</w:t>
    </w:r>
    <w:r>
      <w:tab/>
      <w:t>NX/NXh</w:t>
    </w:r>
    <w:r>
      <w:tab/>
      <w:t xml:space="preserve">2015 - </w:t>
    </w:r>
    <w:r>
      <w:tab/>
      <w:t>RUNNING BOARDS</w:t>
    </w:r>
  </w:p>
  <w:p w:rsidR="00343F39" w:rsidRDefault="00343F39">
    <w:pPr>
      <w:pStyle w:val="HdrLine2"/>
      <w:ind w:left="-5112"/>
    </w:pPr>
    <w:r>
      <w:rPr>
        <w:noProof/>
      </w:rPr>
      <mc:AlternateContent>
        <mc:Choice Requires="wps">
          <w:drawing>
            <wp:anchor distT="0" distB="0" distL="114300" distR="114300" simplePos="0" relativeHeight="251655680" behindDoc="0" locked="1" layoutInCell="1" allowOverlap="1" wp14:anchorId="2B5AC076" wp14:editId="539646FB">
              <wp:simplePos x="0" y="0"/>
              <wp:positionH relativeFrom="page">
                <wp:posOffset>640080</wp:posOffset>
              </wp:positionH>
              <wp:positionV relativeFrom="paragraph">
                <wp:posOffset>199390</wp:posOffset>
              </wp:positionV>
              <wp:extent cx="6492240" cy="0"/>
              <wp:effectExtent l="20955" t="18415" r="20955" b="19685"/>
              <wp:wrapNone/>
              <wp:docPr id="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C2FEE3" id="Line 3"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4pt,15.7pt" to="561.6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PyB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TjBTp&#10;QaJnoTh6CJ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" strokeweight="2.25pt">
              <w10:wrap anchorx="page"/>
              <w10:anchorlock/>
            </v:line>
          </w:pict>
        </mc:Fallback>
      </mc:AlternateContent>
    </w:r>
    <w:r>
      <w:t>Procedure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F39" w:rsidRDefault="00343F39">
    <w:pPr>
      <w:pStyle w:val="HdrLine1"/>
    </w:pPr>
    <w:r>
      <w:t>LEXUS</w:t>
    </w:r>
    <w:r>
      <w:tab/>
      <w:t>NX/NXh</w:t>
    </w:r>
    <w:r>
      <w:tab/>
      <w:t xml:space="preserve">2015 - </w:t>
    </w:r>
    <w:r>
      <w:tab/>
      <w:t>RUNNING BOARDS</w:t>
    </w:r>
  </w:p>
  <w:p w:rsidR="00343F39" w:rsidRDefault="00343F39">
    <w:pPr>
      <w:pStyle w:val="HdrLine2"/>
    </w:pPr>
    <w:r>
      <w:rPr>
        <w:noProof/>
      </w:rPr>
      <mc:AlternateContent>
        <mc:Choice Requires="wps">
          <w:drawing>
            <wp:anchor distT="0" distB="0" distL="114300" distR="114300" simplePos="0" relativeHeight="251659776" behindDoc="0" locked="1" layoutInCell="1" allowOverlap="1">
              <wp:simplePos x="0" y="0"/>
              <wp:positionH relativeFrom="column">
                <wp:posOffset>3246120</wp:posOffset>
              </wp:positionH>
              <wp:positionV relativeFrom="page">
                <wp:posOffset>777240</wp:posOffset>
              </wp:positionV>
              <wp:extent cx="635" cy="8638540"/>
              <wp:effectExtent l="17145" t="15240" r="20320" b="23495"/>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638540"/>
                      </a:xfrm>
                      <a:prstGeom prst="line">
                        <a:avLst/>
                      </a:prstGeom>
                      <a:noFill/>
                      <a:ln w="28575">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3A6F6D" id="Line 8"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255.6pt,61.2pt" to="255.65pt,7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" strokeweight="2.25pt">
              <v:stroke startarrowwidth="narrow" startarrowlength="short" endarrowwidth="narrow" endarrowlength="short"/>
              <w10:wrap anchory="page"/>
              <w10:anchorlock/>
            </v:line>
          </w:pict>
        </mc:Fallback>
      </mc:AlternateContent>
    </w:r>
    <w:r>
      <w:rPr>
        <w:noProof/>
      </w:rPr>
      <mc:AlternateContent>
        <mc:Choice Requires="wps">
          <w:drawing>
            <wp:anchor distT="0" distB="0" distL="114300" distR="114300" simplePos="0" relativeHeight="251656704" behindDoc="0" locked="1" layoutInCell="1" allowOverlap="1">
              <wp:simplePos x="0" y="0"/>
              <wp:positionH relativeFrom="column">
                <wp:posOffset>-6350</wp:posOffset>
              </wp:positionH>
              <wp:positionV relativeFrom="paragraph">
                <wp:posOffset>199390</wp:posOffset>
              </wp:positionV>
              <wp:extent cx="6492240" cy="0"/>
              <wp:effectExtent l="22225" t="18415" r="19685" b="1968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922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0F42E"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pt" to="510.7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5TvFAIAACk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" strokeweight="2.25pt">
              <w10:anchorlock/>
            </v:line>
          </w:pict>
        </mc:Fallback>
      </mc:AlternateContent>
    </w:r>
    <w:r>
      <w:t xml:space="preserve">Checklist - these points </w:t>
    </w:r>
    <w:r>
      <w:rPr>
        <w:b/>
        <w:bCs w:val="0"/>
      </w:rPr>
      <w:t>MUST</w:t>
    </w:r>
    <w:r>
      <w:t xml:space="preserve"> be checked to ensure a quality installation.</w:t>
    </w:r>
  </w:p>
  <w:p w:rsidR="00343F39" w:rsidRDefault="00343F39">
    <w:pPr>
      <w:pStyle w:val="HdrLine3"/>
    </w:pPr>
    <w:r>
      <w:rPr>
        <w:noProof/>
      </w:rPr>
      <mc:AlternateContent>
        <mc:Choice Requires="wps">
          <w:drawing>
            <wp:anchor distT="0" distB="0" distL="114300" distR="114300" simplePos="0" relativeHeight="251657728" behindDoc="0" locked="0" layoutInCell="1" allowOverlap="1">
              <wp:simplePos x="0" y="0"/>
              <wp:positionH relativeFrom="column">
                <wp:posOffset>3794760</wp:posOffset>
              </wp:positionH>
              <wp:positionV relativeFrom="paragraph">
                <wp:posOffset>261620</wp:posOffset>
              </wp:positionV>
              <wp:extent cx="2697480" cy="0"/>
              <wp:effectExtent l="13335" t="13970" r="13335" b="14605"/>
              <wp:wrapNone/>
              <wp:docPr id="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274BE8"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8.8pt,20.6pt" to="511.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dEgIAACkEAAAOAAAAZHJzL2Uyb0RvYy54bWysU8GO2jAQvVfqP1i+QxKa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" strokeweight="1.5pt"/>
          </w:pict>
        </mc:Fallback>
      </mc:AlternateContent>
    </w:r>
    <w:r>
      <w:rPr>
        <w:noProof/>
      </w:rPr>
      <mc:AlternateContent>
        <mc:Choice Requires="wps">
          <w:drawing>
            <wp:anchor distT="0" distB="0" distL="114300" distR="114300" simplePos="0" relativeHeight="251658752" behindDoc="0" locked="0" layoutInCell="1" allowOverlap="1">
              <wp:simplePos x="0" y="0"/>
              <wp:positionH relativeFrom="column">
                <wp:posOffset>457200</wp:posOffset>
              </wp:positionH>
              <wp:positionV relativeFrom="paragraph">
                <wp:posOffset>261620</wp:posOffset>
              </wp:positionV>
              <wp:extent cx="2697480" cy="0"/>
              <wp:effectExtent l="9525" t="13970" r="17145" b="14605"/>
              <wp:wrapNone/>
              <wp:docPr id="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EA9E90" id="Line 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0.6pt" to="248.4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uEgIAACkEAAAOAAAAZHJzL2Uyb0RvYy54bWysU02P2yAQvVfqf0DcE9up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" strokeweight="1.5pt"/>
          </w:pict>
        </mc:Fallback>
      </mc:AlternateContent>
    </w:r>
    <w:r>
      <w:tab/>
      <w:t>Check:</w:t>
    </w:r>
    <w:r>
      <w:tab/>
      <w:t>Look For: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53F5A"/>
    <w:multiLevelType w:val="hybridMultilevel"/>
    <w:tmpl w:val="64E04A9E"/>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1" w15:restartNumberingAfterBreak="0">
    <w:nsid w:val="0960641E"/>
    <w:multiLevelType w:val="hybridMultilevel"/>
    <w:tmpl w:val="572C93DA"/>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2" w15:restartNumberingAfterBreak="0">
    <w:nsid w:val="0C4D1D9E"/>
    <w:multiLevelType w:val="hybridMultilevel"/>
    <w:tmpl w:val="C57A66CE"/>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3" w15:restartNumberingAfterBreak="0">
    <w:nsid w:val="0E7A0D26"/>
    <w:multiLevelType w:val="multilevel"/>
    <w:tmpl w:val="326CE5BA"/>
    <w:lvl w:ilvl="0">
      <w:start w:val="1"/>
      <w:numFmt w:val="decimal"/>
      <w:pStyle w:val="Heading5"/>
      <w:lvlText w:val="%1."/>
      <w:lvlJc w:val="left"/>
      <w:pPr>
        <w:tabs>
          <w:tab w:val="num" w:pos="360"/>
        </w:tabs>
        <w:ind w:left="360" w:hanging="360"/>
      </w:pPr>
      <w:rPr>
        <w:rFonts w:hint="default"/>
      </w:rPr>
    </w:lvl>
    <w:lvl w:ilvl="1">
      <w:start w:val="1"/>
      <w:numFmt w:val="lowerLetter"/>
      <w:pStyle w:val="ProcLevel2"/>
      <w:lvlText w:val="(%2)"/>
      <w:lvlJc w:val="left"/>
      <w:pPr>
        <w:tabs>
          <w:tab w:val="num" w:pos="720"/>
        </w:tabs>
        <w:ind w:left="720" w:hanging="360"/>
      </w:pPr>
      <w:rPr>
        <w:rFonts w:hint="default"/>
      </w:rPr>
    </w:lvl>
    <w:lvl w:ilvl="2">
      <w:start w:val="1"/>
      <w:numFmt w:val="decimal"/>
      <w:pStyle w:val="ProcLevel3"/>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4" w15:restartNumberingAfterBreak="0">
    <w:nsid w:val="1C1E6301"/>
    <w:multiLevelType w:val="hybridMultilevel"/>
    <w:tmpl w:val="EFA8CA4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1FB4489"/>
    <w:multiLevelType w:val="singleLevel"/>
    <w:tmpl w:val="C81A094E"/>
    <w:lvl w:ilvl="0">
      <w:numFmt w:val="bullet"/>
      <w:lvlText w:val=""/>
      <w:lvlJc w:val="left"/>
      <w:pPr>
        <w:tabs>
          <w:tab w:val="num" w:pos="3960"/>
        </w:tabs>
        <w:ind w:left="3960" w:hanging="360"/>
      </w:pPr>
      <w:rPr>
        <w:rFonts w:ascii="Wingdings" w:hAnsi="Wingdings" w:hint="default"/>
      </w:rPr>
    </w:lvl>
  </w:abstractNum>
  <w:abstractNum w:abstractNumId="6" w15:restartNumberingAfterBreak="0">
    <w:nsid w:val="34E60FCE"/>
    <w:multiLevelType w:val="hybridMultilevel"/>
    <w:tmpl w:val="102E070E"/>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7" w15:restartNumberingAfterBreak="0">
    <w:nsid w:val="3509509E"/>
    <w:multiLevelType w:val="hybridMultilevel"/>
    <w:tmpl w:val="E24879E4"/>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8" w15:restartNumberingAfterBreak="0">
    <w:nsid w:val="4FB33F9B"/>
    <w:multiLevelType w:val="hybridMultilevel"/>
    <w:tmpl w:val="9DF08828"/>
    <w:lvl w:ilvl="0" w:tplc="04090001">
      <w:start w:val="1"/>
      <w:numFmt w:val="bullet"/>
      <w:lvlText w:val=""/>
      <w:lvlJc w:val="left"/>
      <w:pPr>
        <w:tabs>
          <w:tab w:val="num" w:pos="-4752"/>
        </w:tabs>
        <w:ind w:left="-4752" w:hanging="360"/>
      </w:pPr>
      <w:rPr>
        <w:rFonts w:ascii="Symbol" w:hAnsi="Symbol" w:hint="default"/>
      </w:rPr>
    </w:lvl>
    <w:lvl w:ilvl="1" w:tplc="04090003" w:tentative="1">
      <w:start w:val="1"/>
      <w:numFmt w:val="bullet"/>
      <w:lvlText w:val="o"/>
      <w:lvlJc w:val="left"/>
      <w:pPr>
        <w:tabs>
          <w:tab w:val="num" w:pos="-4032"/>
        </w:tabs>
        <w:ind w:left="-4032" w:hanging="360"/>
      </w:pPr>
      <w:rPr>
        <w:rFonts w:ascii="Courier New" w:hAnsi="Courier New" w:hint="default"/>
      </w:rPr>
    </w:lvl>
    <w:lvl w:ilvl="2" w:tplc="04090005" w:tentative="1">
      <w:start w:val="1"/>
      <w:numFmt w:val="bullet"/>
      <w:lvlText w:val=""/>
      <w:lvlJc w:val="left"/>
      <w:pPr>
        <w:tabs>
          <w:tab w:val="num" w:pos="-3312"/>
        </w:tabs>
        <w:ind w:left="-3312" w:hanging="360"/>
      </w:pPr>
      <w:rPr>
        <w:rFonts w:ascii="Wingdings" w:hAnsi="Wingdings" w:hint="default"/>
      </w:rPr>
    </w:lvl>
    <w:lvl w:ilvl="3" w:tplc="04090001" w:tentative="1">
      <w:start w:val="1"/>
      <w:numFmt w:val="bullet"/>
      <w:lvlText w:val=""/>
      <w:lvlJc w:val="left"/>
      <w:pPr>
        <w:tabs>
          <w:tab w:val="num" w:pos="-2592"/>
        </w:tabs>
        <w:ind w:left="-2592" w:hanging="360"/>
      </w:pPr>
      <w:rPr>
        <w:rFonts w:ascii="Symbol" w:hAnsi="Symbol" w:hint="default"/>
      </w:rPr>
    </w:lvl>
    <w:lvl w:ilvl="4" w:tplc="04090003" w:tentative="1">
      <w:start w:val="1"/>
      <w:numFmt w:val="bullet"/>
      <w:lvlText w:val="o"/>
      <w:lvlJc w:val="left"/>
      <w:pPr>
        <w:tabs>
          <w:tab w:val="num" w:pos="-1872"/>
        </w:tabs>
        <w:ind w:left="-1872" w:hanging="360"/>
      </w:pPr>
      <w:rPr>
        <w:rFonts w:ascii="Courier New" w:hAnsi="Courier New" w:hint="default"/>
      </w:rPr>
    </w:lvl>
    <w:lvl w:ilvl="5" w:tplc="04090005" w:tentative="1">
      <w:start w:val="1"/>
      <w:numFmt w:val="bullet"/>
      <w:lvlText w:val=""/>
      <w:lvlJc w:val="left"/>
      <w:pPr>
        <w:tabs>
          <w:tab w:val="num" w:pos="-1152"/>
        </w:tabs>
        <w:ind w:left="-1152" w:hanging="360"/>
      </w:pPr>
      <w:rPr>
        <w:rFonts w:ascii="Wingdings" w:hAnsi="Wingdings" w:hint="default"/>
      </w:rPr>
    </w:lvl>
    <w:lvl w:ilvl="6" w:tplc="04090001" w:tentative="1">
      <w:start w:val="1"/>
      <w:numFmt w:val="bullet"/>
      <w:lvlText w:val=""/>
      <w:lvlJc w:val="left"/>
      <w:pPr>
        <w:tabs>
          <w:tab w:val="num" w:pos="-432"/>
        </w:tabs>
        <w:ind w:left="-432" w:hanging="360"/>
      </w:pPr>
      <w:rPr>
        <w:rFonts w:ascii="Symbol" w:hAnsi="Symbol" w:hint="default"/>
      </w:rPr>
    </w:lvl>
    <w:lvl w:ilvl="7" w:tplc="04090003" w:tentative="1">
      <w:start w:val="1"/>
      <w:numFmt w:val="bullet"/>
      <w:lvlText w:val="o"/>
      <w:lvlJc w:val="left"/>
      <w:pPr>
        <w:tabs>
          <w:tab w:val="num" w:pos="288"/>
        </w:tabs>
        <w:ind w:left="288" w:hanging="360"/>
      </w:pPr>
      <w:rPr>
        <w:rFonts w:ascii="Courier New" w:hAnsi="Courier New" w:hint="default"/>
      </w:rPr>
    </w:lvl>
    <w:lvl w:ilvl="8" w:tplc="04090005" w:tentative="1">
      <w:start w:val="1"/>
      <w:numFmt w:val="bullet"/>
      <w:lvlText w:val=""/>
      <w:lvlJc w:val="left"/>
      <w:pPr>
        <w:tabs>
          <w:tab w:val="num" w:pos="1008"/>
        </w:tabs>
        <w:ind w:left="1008" w:hanging="360"/>
      </w:pPr>
      <w:rPr>
        <w:rFonts w:ascii="Wingdings" w:hAnsi="Wingdings" w:hint="default"/>
      </w:rPr>
    </w:lvl>
  </w:abstractNum>
  <w:abstractNum w:abstractNumId="9" w15:restartNumberingAfterBreak="0">
    <w:nsid w:val="50CD0CE4"/>
    <w:multiLevelType w:val="hybridMultilevel"/>
    <w:tmpl w:val="8ADE0DBC"/>
    <w:lvl w:ilvl="0" w:tplc="04090001">
      <w:start w:val="1"/>
      <w:numFmt w:val="bullet"/>
      <w:lvlText w:val=""/>
      <w:lvlJc w:val="left"/>
      <w:pPr>
        <w:ind w:left="-4392" w:hanging="360"/>
      </w:pPr>
      <w:rPr>
        <w:rFonts w:ascii="Symbol" w:hAnsi="Symbol" w:hint="default"/>
      </w:rPr>
    </w:lvl>
    <w:lvl w:ilvl="1" w:tplc="04090003" w:tentative="1">
      <w:start w:val="1"/>
      <w:numFmt w:val="bullet"/>
      <w:lvlText w:val="o"/>
      <w:lvlJc w:val="left"/>
      <w:pPr>
        <w:ind w:left="-367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1512" w:hanging="360"/>
      </w:pPr>
      <w:rPr>
        <w:rFonts w:ascii="Courier New" w:hAnsi="Courier New" w:cs="Courier New" w:hint="default"/>
      </w:rPr>
    </w:lvl>
    <w:lvl w:ilvl="5" w:tplc="04090005" w:tentative="1">
      <w:start w:val="1"/>
      <w:numFmt w:val="bullet"/>
      <w:lvlText w:val=""/>
      <w:lvlJc w:val="left"/>
      <w:pPr>
        <w:ind w:left="-792" w:hanging="360"/>
      </w:pPr>
      <w:rPr>
        <w:rFonts w:ascii="Wingdings" w:hAnsi="Wingdings" w:hint="default"/>
      </w:rPr>
    </w:lvl>
    <w:lvl w:ilvl="6" w:tplc="04090001" w:tentative="1">
      <w:start w:val="1"/>
      <w:numFmt w:val="bullet"/>
      <w:lvlText w:val=""/>
      <w:lvlJc w:val="left"/>
      <w:pPr>
        <w:ind w:left="-72" w:hanging="360"/>
      </w:pPr>
      <w:rPr>
        <w:rFonts w:ascii="Symbol" w:hAnsi="Symbol" w:hint="default"/>
      </w:rPr>
    </w:lvl>
    <w:lvl w:ilvl="7" w:tplc="04090003" w:tentative="1">
      <w:start w:val="1"/>
      <w:numFmt w:val="bullet"/>
      <w:lvlText w:val="o"/>
      <w:lvlJc w:val="left"/>
      <w:pPr>
        <w:ind w:left="648" w:hanging="360"/>
      </w:pPr>
      <w:rPr>
        <w:rFonts w:ascii="Courier New" w:hAnsi="Courier New" w:cs="Courier New" w:hint="default"/>
      </w:rPr>
    </w:lvl>
    <w:lvl w:ilvl="8" w:tplc="04090005" w:tentative="1">
      <w:start w:val="1"/>
      <w:numFmt w:val="bullet"/>
      <w:lvlText w:val=""/>
      <w:lvlJc w:val="left"/>
      <w:pPr>
        <w:ind w:left="1368" w:hanging="360"/>
      </w:pPr>
      <w:rPr>
        <w:rFonts w:ascii="Wingdings" w:hAnsi="Wingdings" w:hint="default"/>
      </w:rPr>
    </w:lvl>
  </w:abstractNum>
  <w:abstractNum w:abstractNumId="10" w15:restartNumberingAfterBreak="0">
    <w:nsid w:val="773B5F29"/>
    <w:multiLevelType w:val="hybridMultilevel"/>
    <w:tmpl w:val="D8247F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3"/>
  </w:num>
  <w:num w:numId="3">
    <w:abstractNumId w:val="4"/>
  </w:num>
  <w:num w:numId="4">
    <w:abstractNumId w:val="5"/>
  </w:num>
  <w:num w:numId="5">
    <w:abstractNumId w:val="3"/>
  </w:num>
  <w:num w:numId="6">
    <w:abstractNumId w:val="3"/>
  </w:num>
  <w:num w:numId="7">
    <w:abstractNumId w:val="8"/>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
  </w:num>
  <w:num w:numId="11">
    <w:abstractNumId w:val="9"/>
  </w:num>
  <w:num w:numId="12">
    <w:abstractNumId w:val="2"/>
  </w:num>
  <w:num w:numId="13">
    <w:abstractNumId w:val="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4A3"/>
    <w:rsid w:val="0000243D"/>
    <w:rsid w:val="00041573"/>
    <w:rsid w:val="00052F16"/>
    <w:rsid w:val="00057332"/>
    <w:rsid w:val="0006613C"/>
    <w:rsid w:val="00070990"/>
    <w:rsid w:val="00084024"/>
    <w:rsid w:val="000B1C81"/>
    <w:rsid w:val="000E5D01"/>
    <w:rsid w:val="000F38F7"/>
    <w:rsid w:val="0010567A"/>
    <w:rsid w:val="00107E98"/>
    <w:rsid w:val="00125C34"/>
    <w:rsid w:val="00160455"/>
    <w:rsid w:val="00170958"/>
    <w:rsid w:val="001A000D"/>
    <w:rsid w:val="001C793B"/>
    <w:rsid w:val="00294135"/>
    <w:rsid w:val="002B3EF0"/>
    <w:rsid w:val="002F06F8"/>
    <w:rsid w:val="003175D4"/>
    <w:rsid w:val="003246BE"/>
    <w:rsid w:val="00341D15"/>
    <w:rsid w:val="00343F39"/>
    <w:rsid w:val="003447F6"/>
    <w:rsid w:val="00346065"/>
    <w:rsid w:val="00354853"/>
    <w:rsid w:val="00355346"/>
    <w:rsid w:val="00375247"/>
    <w:rsid w:val="00396A7B"/>
    <w:rsid w:val="003A0673"/>
    <w:rsid w:val="003C0943"/>
    <w:rsid w:val="003C4520"/>
    <w:rsid w:val="003E18B5"/>
    <w:rsid w:val="00403C0C"/>
    <w:rsid w:val="00403FAC"/>
    <w:rsid w:val="00441B06"/>
    <w:rsid w:val="00454A9F"/>
    <w:rsid w:val="00480179"/>
    <w:rsid w:val="004843AB"/>
    <w:rsid w:val="004907E7"/>
    <w:rsid w:val="004A1EF7"/>
    <w:rsid w:val="004B5DF1"/>
    <w:rsid w:val="004B60C2"/>
    <w:rsid w:val="004C3D68"/>
    <w:rsid w:val="004D1165"/>
    <w:rsid w:val="00513601"/>
    <w:rsid w:val="00534AF6"/>
    <w:rsid w:val="00545132"/>
    <w:rsid w:val="0055316C"/>
    <w:rsid w:val="00597E56"/>
    <w:rsid w:val="005F0ADE"/>
    <w:rsid w:val="005F24A3"/>
    <w:rsid w:val="00625DA7"/>
    <w:rsid w:val="00626668"/>
    <w:rsid w:val="0064328E"/>
    <w:rsid w:val="006561BA"/>
    <w:rsid w:val="0065707E"/>
    <w:rsid w:val="00665687"/>
    <w:rsid w:val="00673704"/>
    <w:rsid w:val="00676A65"/>
    <w:rsid w:val="00694B73"/>
    <w:rsid w:val="006978EE"/>
    <w:rsid w:val="006B791A"/>
    <w:rsid w:val="006D7DD4"/>
    <w:rsid w:val="00710CA2"/>
    <w:rsid w:val="00754C55"/>
    <w:rsid w:val="00755720"/>
    <w:rsid w:val="00773FE8"/>
    <w:rsid w:val="007771F6"/>
    <w:rsid w:val="00793443"/>
    <w:rsid w:val="007A33D6"/>
    <w:rsid w:val="007D0B03"/>
    <w:rsid w:val="00834EE8"/>
    <w:rsid w:val="00844D27"/>
    <w:rsid w:val="0085731F"/>
    <w:rsid w:val="00860E64"/>
    <w:rsid w:val="008728CF"/>
    <w:rsid w:val="008A1210"/>
    <w:rsid w:val="008A53BC"/>
    <w:rsid w:val="008C62D9"/>
    <w:rsid w:val="008D0486"/>
    <w:rsid w:val="008F48AB"/>
    <w:rsid w:val="008F50EA"/>
    <w:rsid w:val="009033A8"/>
    <w:rsid w:val="00915D8F"/>
    <w:rsid w:val="00940BF1"/>
    <w:rsid w:val="00944BE6"/>
    <w:rsid w:val="00965E67"/>
    <w:rsid w:val="009E7856"/>
    <w:rsid w:val="009F2F1B"/>
    <w:rsid w:val="00A31447"/>
    <w:rsid w:val="00A43876"/>
    <w:rsid w:val="00A47904"/>
    <w:rsid w:val="00A51E66"/>
    <w:rsid w:val="00A53C87"/>
    <w:rsid w:val="00A53E2D"/>
    <w:rsid w:val="00A728B7"/>
    <w:rsid w:val="00A76495"/>
    <w:rsid w:val="00AB265D"/>
    <w:rsid w:val="00AE724E"/>
    <w:rsid w:val="00AF5359"/>
    <w:rsid w:val="00B07757"/>
    <w:rsid w:val="00B257B1"/>
    <w:rsid w:val="00B4176D"/>
    <w:rsid w:val="00B43486"/>
    <w:rsid w:val="00B459BD"/>
    <w:rsid w:val="00B9735E"/>
    <w:rsid w:val="00BC03D2"/>
    <w:rsid w:val="00BF7D3D"/>
    <w:rsid w:val="00C267F9"/>
    <w:rsid w:val="00C3074F"/>
    <w:rsid w:val="00C56535"/>
    <w:rsid w:val="00C67557"/>
    <w:rsid w:val="00C7212F"/>
    <w:rsid w:val="00C82638"/>
    <w:rsid w:val="00C85B63"/>
    <w:rsid w:val="00CB0F09"/>
    <w:rsid w:val="00CB791E"/>
    <w:rsid w:val="00CC0E05"/>
    <w:rsid w:val="00CF2866"/>
    <w:rsid w:val="00D30AE6"/>
    <w:rsid w:val="00D96C11"/>
    <w:rsid w:val="00DA4FE8"/>
    <w:rsid w:val="00DE3433"/>
    <w:rsid w:val="00E30BF7"/>
    <w:rsid w:val="00E31586"/>
    <w:rsid w:val="00E3702C"/>
    <w:rsid w:val="00E37B5F"/>
    <w:rsid w:val="00E460C7"/>
    <w:rsid w:val="00E52EE8"/>
    <w:rsid w:val="00E5564B"/>
    <w:rsid w:val="00E66FDA"/>
    <w:rsid w:val="00E722A1"/>
    <w:rsid w:val="00E73BE0"/>
    <w:rsid w:val="00E817A4"/>
    <w:rsid w:val="00E84A87"/>
    <w:rsid w:val="00EC4871"/>
    <w:rsid w:val="00ED0BF8"/>
    <w:rsid w:val="00EE5CF6"/>
    <w:rsid w:val="00EE6645"/>
    <w:rsid w:val="00F0261D"/>
    <w:rsid w:val="00F30B38"/>
    <w:rsid w:val="00F432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D1EAFEA-DDDC-46B4-9DC6-7E77F16C8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outlineLvl w:val="0"/>
    </w:pPr>
    <w:rPr>
      <w:b/>
      <w:szCs w:val="20"/>
    </w:rPr>
  </w:style>
  <w:style w:type="paragraph" w:styleId="Heading2">
    <w:name w:val="heading 2"/>
    <w:basedOn w:val="Normal"/>
    <w:next w:val="Normal"/>
    <w:qFormat/>
    <w:pPr>
      <w:keepNext/>
      <w:outlineLvl w:val="1"/>
    </w:pPr>
    <w:rPr>
      <w:b/>
      <w:sz w:val="20"/>
      <w:szCs w:val="20"/>
    </w:rPr>
  </w:style>
  <w:style w:type="paragraph" w:styleId="Heading3">
    <w:name w:val="heading 3"/>
    <w:basedOn w:val="Normal"/>
    <w:next w:val="Normal"/>
    <w:qFormat/>
    <w:pPr>
      <w:keepNext/>
      <w:spacing w:before="120" w:line="360" w:lineRule="auto"/>
      <w:outlineLvl w:val="2"/>
    </w:pPr>
    <w:rPr>
      <w:u w:val="single"/>
    </w:rPr>
  </w:style>
  <w:style w:type="paragraph" w:styleId="Heading4">
    <w:name w:val="heading 4"/>
    <w:basedOn w:val="Normal"/>
    <w:next w:val="Normal"/>
    <w:qFormat/>
    <w:pPr>
      <w:keepNext/>
      <w:outlineLvl w:val="3"/>
    </w:pPr>
    <w:rPr>
      <w:b/>
      <w:sz w:val="28"/>
      <w:szCs w:val="20"/>
    </w:rPr>
  </w:style>
  <w:style w:type="paragraph" w:styleId="Heading5">
    <w:name w:val="heading 5"/>
    <w:basedOn w:val="Normal"/>
    <w:next w:val="Normal"/>
    <w:qFormat/>
    <w:pPr>
      <w:keepNext/>
      <w:numPr>
        <w:numId w:val="2"/>
      </w:numPr>
      <w:spacing w:after="240"/>
      <w:outlineLvl w:val="4"/>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sz w:val="20"/>
    </w:rPr>
  </w:style>
  <w:style w:type="paragraph" w:customStyle="1" w:styleId="ToolsRedTitle">
    <w:name w:val="ToolsRedTitle"/>
    <w:rPr>
      <w:b/>
      <w:bCs/>
      <w:color w:val="FF0000"/>
      <w:sz w:val="24"/>
    </w:rPr>
  </w:style>
  <w:style w:type="paragraph" w:customStyle="1" w:styleId="HdrLine2">
    <w:name w:val="HdrLine2"/>
    <w:basedOn w:val="Normal"/>
    <w:rPr>
      <w:bCs/>
    </w:rPr>
  </w:style>
  <w:style w:type="paragraph" w:customStyle="1" w:styleId="HdrLine1">
    <w:name w:val="HdrLine1"/>
    <w:pPr>
      <w:tabs>
        <w:tab w:val="center" w:pos="2880"/>
        <w:tab w:val="center" w:pos="5112"/>
        <w:tab w:val="right" w:pos="10224"/>
      </w:tabs>
    </w:pPr>
    <w:rPr>
      <w:b/>
      <w:sz w:val="28"/>
    </w:rPr>
  </w:style>
  <w:style w:type="paragraph" w:customStyle="1" w:styleId="ProcLevel1">
    <w:name w:val="ProcLevel1"/>
    <w:basedOn w:val="Heading5"/>
    <w:pPr>
      <w:spacing w:before="120" w:after="120" w:line="300" w:lineRule="auto"/>
    </w:pPr>
  </w:style>
  <w:style w:type="paragraph" w:customStyle="1" w:styleId="ProcLevel2">
    <w:name w:val="ProcLevel2"/>
    <w:basedOn w:val="Normal"/>
    <w:pPr>
      <w:numPr>
        <w:ilvl w:val="1"/>
        <w:numId w:val="2"/>
      </w:numPr>
      <w:spacing w:after="120" w:line="300" w:lineRule="auto"/>
    </w:pPr>
  </w:style>
  <w:style w:type="paragraph" w:customStyle="1" w:styleId="ProcLevel3">
    <w:name w:val="ProcLevel3"/>
    <w:basedOn w:val="Normal"/>
    <w:pPr>
      <w:numPr>
        <w:ilvl w:val="2"/>
        <w:numId w:val="2"/>
      </w:numPr>
      <w:spacing w:after="120" w:line="300" w:lineRule="auto"/>
    </w:pPr>
  </w:style>
  <w:style w:type="paragraph" w:customStyle="1" w:styleId="CheckList">
    <w:name w:val="CheckList"/>
    <w:basedOn w:val="Normal"/>
    <w:pPr>
      <w:spacing w:before="120" w:line="360" w:lineRule="auto"/>
      <w:ind w:left="720"/>
    </w:pPr>
  </w:style>
  <w:style w:type="paragraph" w:customStyle="1" w:styleId="CheckListTitle">
    <w:name w:val="CheckListTitle"/>
    <w:basedOn w:val="Normal"/>
    <w:pPr>
      <w:spacing w:before="120" w:line="360" w:lineRule="auto"/>
    </w:pPr>
    <w:rPr>
      <w:u w:val="single"/>
    </w:rPr>
  </w:style>
  <w:style w:type="paragraph" w:customStyle="1" w:styleId="PartNumber">
    <w:name w:val="PartNumber"/>
    <w:basedOn w:val="Heading4"/>
    <w:pPr>
      <w:tabs>
        <w:tab w:val="left" w:pos="1800"/>
      </w:tabs>
      <w:spacing w:after="240"/>
    </w:pPr>
  </w:style>
  <w:style w:type="paragraph" w:customStyle="1" w:styleId="PrepTitle">
    <w:name w:val="PrepTitle"/>
    <w:basedOn w:val="Normal"/>
    <w:pPr>
      <w:spacing w:before="60"/>
    </w:pPr>
    <w:rPr>
      <w:b/>
    </w:rPr>
  </w:style>
  <w:style w:type="paragraph" w:customStyle="1" w:styleId="HdrLine3">
    <w:name w:val="HdrLine3"/>
    <w:pPr>
      <w:tabs>
        <w:tab w:val="left" w:pos="720"/>
        <w:tab w:val="left" w:pos="5976"/>
        <w:tab w:val="right" w:pos="10224"/>
      </w:tabs>
      <w:spacing w:before="120"/>
      <w:ind w:right="-4594"/>
    </w:pPr>
    <w:rPr>
      <w:bCs/>
      <w:sz w:val="24"/>
    </w:rPr>
  </w:style>
  <w:style w:type="paragraph" w:customStyle="1" w:styleId="ToolsBlackTitle">
    <w:name w:val="ToolsBlackTitle"/>
    <w:link w:val="ToolsBlackTitleChar"/>
    <w:rPr>
      <w:b/>
      <w:color w:val="000000"/>
      <w:sz w:val="24"/>
    </w:rPr>
  </w:style>
  <w:style w:type="paragraph" w:customStyle="1" w:styleId="ToolsBlueTitle">
    <w:name w:val="ToolsBlueTitle"/>
    <w:rPr>
      <w:b/>
      <w:color w:val="0000FF"/>
      <w:sz w:val="24"/>
    </w:rPr>
  </w:style>
  <w:style w:type="paragraph" w:customStyle="1" w:styleId="ToolsGreenTitle">
    <w:name w:val="ToolsGreenTitle"/>
    <w:basedOn w:val="Normal"/>
    <w:rPr>
      <w:b/>
      <w:color w:val="008000"/>
    </w:rPr>
  </w:style>
  <w:style w:type="paragraph" w:styleId="BalloonText">
    <w:name w:val="Balloon Text"/>
    <w:basedOn w:val="Normal"/>
    <w:link w:val="BalloonTextChar"/>
    <w:rsid w:val="00480179"/>
    <w:rPr>
      <w:rFonts w:ascii="Tahoma" w:hAnsi="Tahoma" w:cs="Tahoma"/>
      <w:sz w:val="16"/>
      <w:szCs w:val="16"/>
    </w:rPr>
  </w:style>
  <w:style w:type="paragraph" w:customStyle="1" w:styleId="TextCallout">
    <w:name w:val="TextCallout"/>
    <w:basedOn w:val="Normal"/>
    <w:link w:val="TextCalloutChar"/>
    <w:pPr>
      <w:jc w:val="center"/>
    </w:pPr>
    <w:rPr>
      <w:sz w:val="18"/>
    </w:rPr>
  </w:style>
  <w:style w:type="paragraph" w:customStyle="1" w:styleId="Fig">
    <w:name w:val="Fig.#"/>
    <w:basedOn w:val="Normal"/>
    <w:rPr>
      <w:sz w:val="20"/>
    </w:rPr>
  </w:style>
  <w:style w:type="paragraph" w:customStyle="1" w:styleId="PrepText">
    <w:name w:val="PrepText"/>
    <w:basedOn w:val="Normal"/>
    <w:rPr>
      <w:sz w:val="20"/>
    </w:rPr>
  </w:style>
  <w:style w:type="paragraph" w:customStyle="1" w:styleId="ToolsRedtext">
    <w:name w:val="ToolsRedtext"/>
    <w:basedOn w:val="Normal"/>
    <w:rPr>
      <w:bCs/>
      <w:color w:val="FF0000"/>
      <w:sz w:val="20"/>
    </w:rPr>
  </w:style>
  <w:style w:type="paragraph" w:customStyle="1" w:styleId="ToolBlackText">
    <w:name w:val="ToolBlackText"/>
    <w:basedOn w:val="Normal"/>
    <w:rPr>
      <w:bCs/>
      <w:sz w:val="20"/>
    </w:rPr>
  </w:style>
  <w:style w:type="paragraph" w:customStyle="1" w:styleId="ToolBlueText">
    <w:name w:val="ToolBlueText"/>
    <w:basedOn w:val="Normal"/>
    <w:rPr>
      <w:bCs/>
      <w:color w:val="0000FF"/>
      <w:sz w:val="20"/>
    </w:rPr>
  </w:style>
  <w:style w:type="paragraph" w:customStyle="1" w:styleId="ToolGreenText">
    <w:name w:val="ToolGreenText"/>
    <w:basedOn w:val="Normal"/>
    <w:rPr>
      <w:bCs/>
      <w:color w:val="008000"/>
      <w:sz w:val="20"/>
    </w:rPr>
  </w:style>
  <w:style w:type="character" w:customStyle="1" w:styleId="BalloonTextChar">
    <w:name w:val="Balloon Text Char"/>
    <w:link w:val="BalloonText"/>
    <w:rsid w:val="00480179"/>
    <w:rPr>
      <w:rFonts w:ascii="Tahoma" w:hAnsi="Tahoma" w:cs="Tahoma"/>
      <w:sz w:val="16"/>
      <w:szCs w:val="16"/>
    </w:rPr>
  </w:style>
  <w:style w:type="character" w:customStyle="1" w:styleId="TextCalloutChar">
    <w:name w:val="TextCallout Char"/>
    <w:basedOn w:val="DefaultParagraphFont"/>
    <w:link w:val="TextCallout"/>
    <w:rsid w:val="001C793B"/>
    <w:rPr>
      <w:sz w:val="18"/>
      <w:szCs w:val="24"/>
    </w:rPr>
  </w:style>
  <w:style w:type="character" w:customStyle="1" w:styleId="ToolsBlackTitleChar">
    <w:name w:val="ToolsBlackTitle Char"/>
    <w:basedOn w:val="DefaultParagraphFont"/>
    <w:link w:val="ToolsBlackTitle"/>
    <w:rsid w:val="00A31447"/>
    <w:rPr>
      <w:b/>
      <w:color w:val="000000"/>
      <w:sz w:val="24"/>
    </w:rPr>
  </w:style>
  <w:style w:type="paragraph" w:styleId="ListParagraph">
    <w:name w:val="List Paragraph"/>
    <w:basedOn w:val="Normal"/>
    <w:uiPriority w:val="34"/>
    <w:qFormat/>
    <w:rsid w:val="00E30BF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27936">
      <w:bodyDiv w:val="1"/>
      <w:marLeft w:val="0"/>
      <w:marRight w:val="0"/>
      <w:marTop w:val="0"/>
      <w:marBottom w:val="0"/>
      <w:divBdr>
        <w:top w:val="none" w:sz="0" w:space="0" w:color="auto"/>
        <w:left w:val="none" w:sz="0" w:space="0" w:color="auto"/>
        <w:bottom w:val="none" w:sz="0" w:space="0" w:color="auto"/>
        <w:right w:val="none" w:sz="0" w:space="0" w:color="auto"/>
      </w:divBdr>
    </w:div>
    <w:div w:id="62221019">
      <w:bodyDiv w:val="1"/>
      <w:marLeft w:val="0"/>
      <w:marRight w:val="0"/>
      <w:marTop w:val="0"/>
      <w:marBottom w:val="0"/>
      <w:divBdr>
        <w:top w:val="none" w:sz="0" w:space="0" w:color="auto"/>
        <w:left w:val="none" w:sz="0" w:space="0" w:color="auto"/>
        <w:bottom w:val="none" w:sz="0" w:space="0" w:color="auto"/>
        <w:right w:val="none" w:sz="0" w:space="0" w:color="auto"/>
      </w:divBdr>
    </w:div>
    <w:div w:id="282658116">
      <w:bodyDiv w:val="1"/>
      <w:marLeft w:val="0"/>
      <w:marRight w:val="0"/>
      <w:marTop w:val="0"/>
      <w:marBottom w:val="0"/>
      <w:divBdr>
        <w:top w:val="none" w:sz="0" w:space="0" w:color="auto"/>
        <w:left w:val="none" w:sz="0" w:space="0" w:color="auto"/>
        <w:bottom w:val="none" w:sz="0" w:space="0" w:color="auto"/>
        <w:right w:val="none" w:sz="0" w:space="0" w:color="auto"/>
      </w:divBdr>
    </w:div>
    <w:div w:id="292685050">
      <w:bodyDiv w:val="1"/>
      <w:marLeft w:val="0"/>
      <w:marRight w:val="0"/>
      <w:marTop w:val="0"/>
      <w:marBottom w:val="0"/>
      <w:divBdr>
        <w:top w:val="none" w:sz="0" w:space="0" w:color="auto"/>
        <w:left w:val="none" w:sz="0" w:space="0" w:color="auto"/>
        <w:bottom w:val="none" w:sz="0" w:space="0" w:color="auto"/>
        <w:right w:val="none" w:sz="0" w:space="0" w:color="auto"/>
      </w:divBdr>
    </w:div>
    <w:div w:id="545333720">
      <w:bodyDiv w:val="1"/>
      <w:marLeft w:val="0"/>
      <w:marRight w:val="0"/>
      <w:marTop w:val="0"/>
      <w:marBottom w:val="0"/>
      <w:divBdr>
        <w:top w:val="none" w:sz="0" w:space="0" w:color="auto"/>
        <w:left w:val="none" w:sz="0" w:space="0" w:color="auto"/>
        <w:bottom w:val="none" w:sz="0" w:space="0" w:color="auto"/>
        <w:right w:val="none" w:sz="0" w:space="0" w:color="auto"/>
      </w:divBdr>
    </w:div>
    <w:div w:id="666859074">
      <w:bodyDiv w:val="1"/>
      <w:marLeft w:val="0"/>
      <w:marRight w:val="0"/>
      <w:marTop w:val="0"/>
      <w:marBottom w:val="0"/>
      <w:divBdr>
        <w:top w:val="none" w:sz="0" w:space="0" w:color="auto"/>
        <w:left w:val="none" w:sz="0" w:space="0" w:color="auto"/>
        <w:bottom w:val="none" w:sz="0" w:space="0" w:color="auto"/>
        <w:right w:val="none" w:sz="0" w:space="0" w:color="auto"/>
      </w:divBdr>
    </w:div>
    <w:div w:id="888298772">
      <w:bodyDiv w:val="1"/>
      <w:marLeft w:val="0"/>
      <w:marRight w:val="0"/>
      <w:marTop w:val="0"/>
      <w:marBottom w:val="0"/>
      <w:divBdr>
        <w:top w:val="none" w:sz="0" w:space="0" w:color="auto"/>
        <w:left w:val="none" w:sz="0" w:space="0" w:color="auto"/>
        <w:bottom w:val="none" w:sz="0" w:space="0" w:color="auto"/>
        <w:right w:val="none" w:sz="0" w:space="0" w:color="auto"/>
      </w:divBdr>
    </w:div>
    <w:div w:id="1014455821">
      <w:bodyDiv w:val="1"/>
      <w:marLeft w:val="0"/>
      <w:marRight w:val="0"/>
      <w:marTop w:val="0"/>
      <w:marBottom w:val="0"/>
      <w:divBdr>
        <w:top w:val="none" w:sz="0" w:space="0" w:color="auto"/>
        <w:left w:val="none" w:sz="0" w:space="0" w:color="auto"/>
        <w:bottom w:val="none" w:sz="0" w:space="0" w:color="auto"/>
        <w:right w:val="none" w:sz="0" w:space="0" w:color="auto"/>
      </w:divBdr>
    </w:div>
    <w:div w:id="1118063890">
      <w:bodyDiv w:val="1"/>
      <w:marLeft w:val="0"/>
      <w:marRight w:val="0"/>
      <w:marTop w:val="0"/>
      <w:marBottom w:val="0"/>
      <w:divBdr>
        <w:top w:val="none" w:sz="0" w:space="0" w:color="auto"/>
        <w:left w:val="none" w:sz="0" w:space="0" w:color="auto"/>
        <w:bottom w:val="none" w:sz="0" w:space="0" w:color="auto"/>
        <w:right w:val="none" w:sz="0" w:space="0" w:color="auto"/>
      </w:divBdr>
    </w:div>
    <w:div w:id="1252157500">
      <w:bodyDiv w:val="1"/>
      <w:marLeft w:val="0"/>
      <w:marRight w:val="0"/>
      <w:marTop w:val="0"/>
      <w:marBottom w:val="0"/>
      <w:divBdr>
        <w:top w:val="none" w:sz="0" w:space="0" w:color="auto"/>
        <w:left w:val="none" w:sz="0" w:space="0" w:color="auto"/>
        <w:bottom w:val="none" w:sz="0" w:space="0" w:color="auto"/>
        <w:right w:val="none" w:sz="0" w:space="0" w:color="auto"/>
      </w:divBdr>
    </w:div>
    <w:div w:id="1607301727">
      <w:bodyDiv w:val="1"/>
      <w:marLeft w:val="0"/>
      <w:marRight w:val="0"/>
      <w:marTop w:val="0"/>
      <w:marBottom w:val="0"/>
      <w:divBdr>
        <w:top w:val="none" w:sz="0" w:space="0" w:color="auto"/>
        <w:left w:val="none" w:sz="0" w:space="0" w:color="auto"/>
        <w:bottom w:val="none" w:sz="0" w:space="0" w:color="auto"/>
        <w:right w:val="none" w:sz="0" w:space="0" w:color="auto"/>
      </w:divBdr>
    </w:div>
    <w:div w:id="1624775771">
      <w:bodyDiv w:val="1"/>
      <w:marLeft w:val="0"/>
      <w:marRight w:val="0"/>
      <w:marTop w:val="0"/>
      <w:marBottom w:val="0"/>
      <w:divBdr>
        <w:top w:val="none" w:sz="0" w:space="0" w:color="auto"/>
        <w:left w:val="none" w:sz="0" w:space="0" w:color="auto"/>
        <w:bottom w:val="none" w:sz="0" w:space="0" w:color="auto"/>
        <w:right w:val="none" w:sz="0" w:space="0" w:color="auto"/>
      </w:divBdr>
    </w:div>
    <w:div w:id="1651515847">
      <w:bodyDiv w:val="1"/>
      <w:marLeft w:val="0"/>
      <w:marRight w:val="0"/>
      <w:marTop w:val="0"/>
      <w:marBottom w:val="0"/>
      <w:divBdr>
        <w:top w:val="none" w:sz="0" w:space="0" w:color="auto"/>
        <w:left w:val="none" w:sz="0" w:space="0" w:color="auto"/>
        <w:bottom w:val="none" w:sz="0" w:space="0" w:color="auto"/>
        <w:right w:val="none" w:sz="0" w:space="0" w:color="auto"/>
      </w:divBdr>
    </w:div>
    <w:div w:id="1815637058">
      <w:bodyDiv w:val="1"/>
      <w:marLeft w:val="0"/>
      <w:marRight w:val="0"/>
      <w:marTop w:val="0"/>
      <w:marBottom w:val="0"/>
      <w:divBdr>
        <w:top w:val="none" w:sz="0" w:space="0" w:color="auto"/>
        <w:left w:val="none" w:sz="0" w:space="0" w:color="auto"/>
        <w:bottom w:val="none" w:sz="0" w:space="0" w:color="auto"/>
        <w:right w:val="none" w:sz="0" w:space="0" w:color="auto"/>
      </w:divBdr>
    </w:div>
    <w:div w:id="1897811134">
      <w:bodyDiv w:val="1"/>
      <w:marLeft w:val="0"/>
      <w:marRight w:val="0"/>
      <w:marTop w:val="0"/>
      <w:marBottom w:val="0"/>
      <w:divBdr>
        <w:top w:val="none" w:sz="0" w:space="0" w:color="auto"/>
        <w:left w:val="none" w:sz="0" w:space="0" w:color="auto"/>
        <w:bottom w:val="none" w:sz="0" w:space="0" w:color="auto"/>
        <w:right w:val="none" w:sz="0" w:space="0" w:color="auto"/>
      </w:divBdr>
    </w:div>
    <w:div w:id="1914655971">
      <w:bodyDiv w:val="1"/>
      <w:marLeft w:val="0"/>
      <w:marRight w:val="0"/>
      <w:marTop w:val="0"/>
      <w:marBottom w:val="0"/>
      <w:divBdr>
        <w:top w:val="none" w:sz="0" w:space="0" w:color="auto"/>
        <w:left w:val="none" w:sz="0" w:space="0" w:color="auto"/>
        <w:bottom w:val="none" w:sz="0" w:space="0" w:color="auto"/>
        <w:right w:val="none" w:sz="0" w:space="0" w:color="auto"/>
      </w:divBdr>
    </w:div>
    <w:div w:id="2081369147">
      <w:bodyDiv w:val="1"/>
      <w:marLeft w:val="0"/>
      <w:marRight w:val="0"/>
      <w:marTop w:val="0"/>
      <w:marBottom w:val="0"/>
      <w:divBdr>
        <w:top w:val="none" w:sz="0" w:space="0" w:color="auto"/>
        <w:left w:val="none" w:sz="0" w:space="0" w:color="auto"/>
        <w:bottom w:val="none" w:sz="0" w:space="0" w:color="auto"/>
        <w:right w:val="none" w:sz="0" w:space="0" w:color="auto"/>
      </w:divBdr>
    </w:div>
    <w:div w:id="2121991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4.xml"/><Relationship Id="rId39" Type="http://schemas.openxmlformats.org/officeDocument/2006/relationships/image" Target="media/image26.jp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g"/><Relationship Id="rId63" Type="http://schemas.openxmlformats.org/officeDocument/2006/relationships/image" Target="media/image50.jpg"/><Relationship Id="rId68" Type="http://schemas.openxmlformats.org/officeDocument/2006/relationships/image" Target="media/image55.jpeg"/><Relationship Id="rId76" Type="http://schemas.openxmlformats.org/officeDocument/2006/relationships/image" Target="media/image63.jpeg"/><Relationship Id="rId7" Type="http://schemas.openxmlformats.org/officeDocument/2006/relationships/header" Target="header1.xml"/><Relationship Id="rId71" Type="http://schemas.openxmlformats.org/officeDocument/2006/relationships/image" Target="media/image58.jpg"/><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6.jp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48.jp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header" Target="header5.xml"/><Relationship Id="rId8" Type="http://schemas.openxmlformats.org/officeDocument/2006/relationships/header" Target="header2.xml"/><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8.jpe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g"/><Relationship Id="rId57" Type="http://schemas.openxmlformats.org/officeDocument/2006/relationships/image" Target="media/image44.jpeg"/></Relationships>
</file>

<file path=word/_rels/settings.xml.rels><?xml version="1.0" encoding="UTF-8" standalone="yes"?>
<Relationships xmlns="http://schemas.openxmlformats.org/package/2006/relationships"><Relationship Id="rId1" Type="http://schemas.openxmlformats.org/officeDocument/2006/relationships/attachedTemplate" Target="file:///Z:\Develop\Accessory%20Development%20Templates\Instruction%20Template%20Is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2540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Instruction Template IssC</Template>
  <TotalTime>823</TotalTime>
  <Pages>13</Pages>
  <Words>1998</Words>
  <Characters>9416</Characters>
  <Application>Microsoft Office Word</Application>
  <DocSecurity>0</DocSecurity>
  <Lines>523</Lines>
  <Paragraphs>317</Paragraphs>
  <ScaleCrop>false</ScaleCrop>
  <HeadingPairs>
    <vt:vector size="2" baseType="variant">
      <vt:variant>
        <vt:lpstr>Title</vt:lpstr>
      </vt:variant>
      <vt:variant>
        <vt:i4>1</vt:i4>
      </vt:variant>
    </vt:vector>
  </HeadingPairs>
  <TitlesOfParts>
    <vt:vector size="1" baseType="lpstr">
      <vt:lpstr>Accessory Installation Instrucution Template - 2004</vt:lpstr>
    </vt:vector>
  </TitlesOfParts>
  <Company>Toyota Motor Sales, USA Inc.</Company>
  <LinksUpToDate>false</LinksUpToDate>
  <CharactersWithSpaces>11097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Accessory Installation Instrucution Template - 2004</dc:title>
  <dc:creator>sakaguj</dc:creator>
  <cp:keywords>PUBLIC</cp:keywords>
  <cp:lastModifiedBy>Toyota Motor Sales, USA, Inc.</cp:lastModifiedBy>
  <cp:revision>20</cp:revision>
  <cp:lastPrinted>2014-08-06T22:54:00Z</cp:lastPrinted>
  <dcterms:created xsi:type="dcterms:W3CDTF">2014-08-05T15:04:00Z</dcterms:created>
  <dcterms:modified xsi:type="dcterms:W3CDTF">2016-01-26T15:32:00Z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90f93a84-0e3c-4fe4-9b82-c3e1b07e9a69</vt:lpwstr>
  </property>
  <property fmtid="{D5CDD505-2E9C-101B-9397-08002B2CF9AE}" pid="3" name="xClassification">
    <vt:lpwstr>PUBLIC</vt:lpwstr>
  </property>
  <property fmtid="{D5CDD505-2E9C-101B-9397-08002B2CF9AE}" pid="4" name="xVisual Markings">
    <vt:lpwstr>No Label</vt:lpwstr>
  </property>
</Properties>
</file>